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46B3D" w14:textId="3CEEF6B2" w:rsidR="00B03513" w:rsidRPr="00DB1195" w:rsidRDefault="00B03513" w:rsidP="00AC103A">
      <w:pPr>
        <w:tabs>
          <w:tab w:val="left" w:pos="709"/>
        </w:tabs>
        <w:ind w:firstLine="0"/>
        <w:jc w:val="center"/>
        <w:rPr>
          <w:color w:val="FF0000"/>
        </w:rPr>
      </w:pPr>
      <w:r w:rsidRPr="00DB1195">
        <w:t xml:space="preserve">AVVISO PER L’ACQUISIZIONE DI MANIFESTAZIONI DI INTERESSE PER PARTECIPARE AL CAMPUS </w:t>
      </w:r>
      <w:r w:rsidRPr="00DB1195">
        <w:rPr>
          <w:b/>
          <w:bCs/>
          <w:sz w:val="28"/>
          <w:szCs w:val="28"/>
        </w:rPr>
        <w:t>“</w:t>
      </w:r>
      <w:r w:rsidRPr="00DB1195">
        <w:rPr>
          <w:b/>
          <w:bCs/>
          <w:i/>
          <w:iCs/>
          <w:sz w:val="28"/>
          <w:szCs w:val="28"/>
          <w:u w:val="single"/>
        </w:rPr>
        <w:t>SCOPRI IL TUO TALENTO</w:t>
      </w:r>
      <w:r w:rsidR="00AC103A" w:rsidRPr="00DB1195">
        <w:rPr>
          <w:b/>
          <w:bCs/>
          <w:i/>
          <w:iCs/>
          <w:sz w:val="28"/>
          <w:szCs w:val="28"/>
          <w:u w:val="single"/>
        </w:rPr>
        <w:t xml:space="preserve"> SPORT</w:t>
      </w:r>
      <w:r w:rsidR="00FF0FBB" w:rsidRPr="00DB1195">
        <w:rPr>
          <w:b/>
          <w:bCs/>
          <w:i/>
          <w:iCs/>
          <w:sz w:val="28"/>
          <w:szCs w:val="28"/>
          <w:u w:val="single"/>
        </w:rPr>
        <w:t>IVO</w:t>
      </w:r>
      <w:r w:rsidRPr="00DB1195">
        <w:rPr>
          <w:b/>
          <w:bCs/>
          <w:sz w:val="28"/>
          <w:szCs w:val="28"/>
        </w:rPr>
        <w:t>”</w:t>
      </w:r>
    </w:p>
    <w:p w14:paraId="5A62E9D0" w14:textId="77777777" w:rsidR="00B03513" w:rsidRPr="00DB1195" w:rsidRDefault="00B03513" w:rsidP="00B03513">
      <w:pPr>
        <w:tabs>
          <w:tab w:val="left" w:pos="709"/>
        </w:tabs>
        <w:rPr>
          <w:color w:val="FF0000"/>
        </w:rPr>
      </w:pPr>
    </w:p>
    <w:p w14:paraId="1FB0A4B6" w14:textId="77777777" w:rsidR="00B03513" w:rsidRPr="00DB1195" w:rsidRDefault="00B03513" w:rsidP="00B03513">
      <w:pPr>
        <w:numPr>
          <w:ilvl w:val="0"/>
          <w:numId w:val="23"/>
        </w:numPr>
        <w:tabs>
          <w:tab w:val="left" w:pos="709"/>
        </w:tabs>
        <w:spacing w:before="0" w:after="0" w:line="240" w:lineRule="auto"/>
      </w:pPr>
      <w:r w:rsidRPr="00DB1195">
        <w:t>Promosso dal COMITATO ITALIANO PARALIMPICO e FONDAZIONE ROMA</w:t>
      </w:r>
    </w:p>
    <w:p w14:paraId="56AB8CEB" w14:textId="77777777" w:rsidR="00B03513" w:rsidRPr="00DB1195" w:rsidRDefault="00B03513" w:rsidP="00B03513">
      <w:pPr>
        <w:numPr>
          <w:ilvl w:val="0"/>
          <w:numId w:val="23"/>
        </w:numPr>
        <w:tabs>
          <w:tab w:val="left" w:pos="709"/>
        </w:tabs>
        <w:spacing w:before="0" w:after="0" w:line="240" w:lineRule="auto"/>
      </w:pPr>
      <w:r w:rsidRPr="00DB1195">
        <w:t>Organizzato dal - COMITATO ITALIANO PARALIMPICO REGIONALE SICILIA</w:t>
      </w:r>
    </w:p>
    <w:p w14:paraId="0E49F30F" w14:textId="77777777" w:rsidR="00B03513" w:rsidRPr="00DB1195" w:rsidRDefault="00B03513" w:rsidP="00B03513">
      <w:pPr>
        <w:numPr>
          <w:ilvl w:val="0"/>
          <w:numId w:val="23"/>
        </w:numPr>
        <w:tabs>
          <w:tab w:val="left" w:pos="709"/>
        </w:tabs>
        <w:spacing w:before="0" w:after="0" w:line="240" w:lineRule="auto"/>
      </w:pPr>
      <w:r w:rsidRPr="00DB1195">
        <w:t>Discipline proposte: SCHERMA, TIRO CON L’ARCO, TENNISTAVOLO, ATLETICA LEGGERA, PESISTICA, BASKET IN CARROZZINA, CALCIO A5, SHOWDOWN/TORBALL oppure CALCIO BALILLA</w:t>
      </w:r>
    </w:p>
    <w:p w14:paraId="45FE3834" w14:textId="77777777" w:rsidR="00B03513" w:rsidRPr="00DB1195" w:rsidRDefault="00B03513" w:rsidP="00B03513">
      <w:pPr>
        <w:numPr>
          <w:ilvl w:val="0"/>
          <w:numId w:val="23"/>
        </w:numPr>
        <w:tabs>
          <w:tab w:val="left" w:pos="709"/>
        </w:tabs>
        <w:spacing w:before="0" w:after="0" w:line="240" w:lineRule="auto"/>
      </w:pPr>
      <w:r w:rsidRPr="00DB1195">
        <w:t>Riservato a N. 12 PERSONE CON DISABILITÀ</w:t>
      </w:r>
    </w:p>
    <w:p w14:paraId="44BEEDBE" w14:textId="77777777" w:rsidR="00B03513" w:rsidRPr="00DB1195" w:rsidRDefault="00B03513" w:rsidP="00B03513">
      <w:pPr>
        <w:tabs>
          <w:tab w:val="left" w:pos="709"/>
        </w:tabs>
      </w:pPr>
    </w:p>
    <w:p w14:paraId="0B70A0A5" w14:textId="77777777" w:rsidR="00AC103A" w:rsidRPr="00DB1195" w:rsidRDefault="00B03513" w:rsidP="00AC103A">
      <w:pPr>
        <w:tabs>
          <w:tab w:val="left" w:pos="709"/>
        </w:tabs>
      </w:pPr>
      <w:r w:rsidRPr="00DB1195">
        <w:t xml:space="preserve">Il Comitato Italiano Paralimpico (di seguito “CIP”), anche attraverso i propri Comitati Regionali, promuove e valorizza l’attività sportiva paralimpica attraverso un percorso multidisciplinare di orientamento e avviamento allo Sport, prevedendo lo svolgimento, di Campus per consentire alle persone con disabilità la possibilità di sperimentare le diverse attività motorie, </w:t>
      </w:r>
      <w:proofErr w:type="spellStart"/>
      <w:r w:rsidRPr="00DB1195">
        <w:t>pre</w:t>
      </w:r>
      <w:proofErr w:type="spellEnd"/>
      <w:r w:rsidRPr="00DB1195">
        <w:t>-sportive e sportive paralimpiche.</w:t>
      </w:r>
    </w:p>
    <w:p w14:paraId="61DC9AC6" w14:textId="2C6A7754" w:rsidR="00B03513" w:rsidRPr="00DB1195" w:rsidRDefault="00B03513" w:rsidP="00AC103A">
      <w:pPr>
        <w:tabs>
          <w:tab w:val="left" w:pos="709"/>
        </w:tabs>
        <w:jc w:val="center"/>
      </w:pPr>
      <w:r w:rsidRPr="00DB1195">
        <w:t>Articolo 1 – Campus 2026</w:t>
      </w:r>
    </w:p>
    <w:p w14:paraId="1AAADB5B" w14:textId="1FB132BB" w:rsidR="00AC103A" w:rsidRPr="00DB1195" w:rsidRDefault="00B03513" w:rsidP="00AC103A">
      <w:pPr>
        <w:tabs>
          <w:tab w:val="left" w:pos="709"/>
        </w:tabs>
      </w:pPr>
      <w:r w:rsidRPr="00DB1195">
        <w:t xml:space="preserve">1.1. Nell’intento di avvicinare nuovi atleti agli Sport Paralimpici e di ampliare la base dei praticanti, nell’ambito territoriale della regione SICILIA, il Comitato Regionale CIP SICILIA (di seguito “C.R.CIP”) intende organizzare un Campus  </w:t>
      </w:r>
      <w:r w:rsidRPr="00DB1195">
        <w:rPr>
          <w:i/>
          <w:iCs/>
        </w:rPr>
        <w:t>“SCOPRI IL TUO TALENTO</w:t>
      </w:r>
      <w:r w:rsidR="00FF0FBB" w:rsidRPr="00DB1195">
        <w:rPr>
          <w:i/>
          <w:iCs/>
        </w:rPr>
        <w:t xml:space="preserve"> </w:t>
      </w:r>
      <w:r w:rsidR="00AC103A" w:rsidRPr="00DB1195">
        <w:rPr>
          <w:i/>
          <w:iCs/>
        </w:rPr>
        <w:t>SPORT</w:t>
      </w:r>
      <w:r w:rsidR="00FF0FBB" w:rsidRPr="00DB1195">
        <w:rPr>
          <w:i/>
          <w:iCs/>
        </w:rPr>
        <w:t>IVO</w:t>
      </w:r>
      <w:r w:rsidRPr="00DB1195">
        <w:rPr>
          <w:i/>
          <w:iCs/>
        </w:rPr>
        <w:t>”</w:t>
      </w:r>
      <w:r w:rsidRPr="00DB1195">
        <w:rPr>
          <w:color w:val="FF0000"/>
        </w:rPr>
        <w:t xml:space="preserve"> </w:t>
      </w:r>
      <w:r w:rsidRPr="00DB1195">
        <w:t>che prevede la partecipazione, a titolo gratuito, di persone con disabilità INTELLETTIVE RELAZIONALI, FISICA E SENSORIALE Per raggiungere tale obiettivo, il C.R. CIP si avvarrà del coinvolgimento integrato delle Federazioni Sportive Paralimpiche (FSP), delle Federazione Sportive Nazionali Paralimpiche (FSNP), delle Discipline Sportive Paralimpiche (DSP) e delle Discipline Sportive Associate Paralimpiche (DSAP) afferenti agli sport che saranno praticati in occasione del Campus.</w:t>
      </w:r>
    </w:p>
    <w:p w14:paraId="644166BA" w14:textId="6E570013" w:rsidR="00B03513" w:rsidRPr="00DB1195" w:rsidRDefault="00B03513" w:rsidP="00AC103A">
      <w:pPr>
        <w:tabs>
          <w:tab w:val="left" w:pos="709"/>
        </w:tabs>
      </w:pPr>
      <w:r w:rsidRPr="00DB1195">
        <w:t>1.2. Il Campus si terrà presso la località e periodi sottoindicati</w:t>
      </w:r>
    </w:p>
    <w:p w14:paraId="3C0ED7D2" w14:textId="77777777" w:rsidR="00B03513" w:rsidRPr="00DB1195" w:rsidRDefault="00B03513" w:rsidP="00AC103A">
      <w:pPr>
        <w:numPr>
          <w:ilvl w:val="0"/>
          <w:numId w:val="20"/>
        </w:numPr>
        <w:spacing w:before="0" w:after="0"/>
        <w:ind w:left="2835"/>
      </w:pPr>
      <w:r w:rsidRPr="00DB1195">
        <w:t>Località: PALERMO</w:t>
      </w:r>
    </w:p>
    <w:p w14:paraId="207A5C7F" w14:textId="77777777" w:rsidR="00B03513" w:rsidRPr="00DB1195" w:rsidRDefault="00B03513" w:rsidP="00AC103A">
      <w:pPr>
        <w:numPr>
          <w:ilvl w:val="0"/>
          <w:numId w:val="20"/>
        </w:numPr>
        <w:spacing w:before="0" w:after="0"/>
        <w:ind w:left="2835"/>
      </w:pPr>
      <w:r w:rsidRPr="00DB1195">
        <w:t>Struttura Alberghiera: ASTORIA PALACE HOTEL</w:t>
      </w:r>
    </w:p>
    <w:p w14:paraId="113B3960" w14:textId="77777777" w:rsidR="00B03513" w:rsidRPr="00DB1195" w:rsidRDefault="00B03513" w:rsidP="00AC103A">
      <w:pPr>
        <w:numPr>
          <w:ilvl w:val="0"/>
          <w:numId w:val="20"/>
        </w:numPr>
        <w:spacing w:before="0" w:after="0"/>
        <w:ind w:left="2835"/>
      </w:pPr>
      <w:r w:rsidRPr="00DB1195">
        <w:t>Struttura sportiva: PARCO DEI SUONI – presso Istituto dei Ciechi FLORIO e SALAMONE</w:t>
      </w:r>
      <w:r w:rsidRPr="00DB1195">
        <w:rPr>
          <w:rFonts w:ascii="Arial" w:hAnsi="Arial" w:cs="Arial"/>
          <w:color w:val="474747"/>
          <w:sz w:val="21"/>
          <w:szCs w:val="21"/>
          <w:shd w:val="clear" w:color="auto" w:fill="FFFFFF"/>
        </w:rPr>
        <w:t xml:space="preserve"> -Via Angiò a Palermo</w:t>
      </w:r>
    </w:p>
    <w:p w14:paraId="2814C50F" w14:textId="77777777" w:rsidR="00B03513" w:rsidRPr="00DB1195" w:rsidRDefault="00B03513" w:rsidP="00AC103A">
      <w:pPr>
        <w:numPr>
          <w:ilvl w:val="0"/>
          <w:numId w:val="20"/>
        </w:numPr>
        <w:spacing w:before="0" w:after="0"/>
        <w:ind w:left="2835"/>
      </w:pPr>
      <w:r w:rsidRPr="00DB1195">
        <w:t>Periodo: dal 23/10/2026 al 25/10/2026,</w:t>
      </w:r>
    </w:p>
    <w:p w14:paraId="3FD8983B" w14:textId="77777777" w:rsidR="00B03513" w:rsidRPr="00DB1195" w:rsidRDefault="00B03513" w:rsidP="00AC103A">
      <w:pPr>
        <w:tabs>
          <w:tab w:val="left" w:pos="709"/>
        </w:tabs>
        <w:ind w:right="0"/>
      </w:pPr>
      <w:r w:rsidRPr="00DB1195">
        <w:t>1.3. Resta in ogni caso ferma, sia in fase di ammissione al Campus che nella successiva fase di svolgimento del medesimo, l’insindacabile valutazione finale da parte del C.R. CIP, anche a seguito di consultazione dello staff tecnico competente e/o medico sanitario in merito alla effettiva praticabilità delle attività di orientamento/avviamento alla specifica disciplina e/o specialità, in funzione della tipologia di disabilità, della documentazione medico sanitaria prodotta e del livello di funzionalità residua accertata al momento.</w:t>
      </w:r>
    </w:p>
    <w:p w14:paraId="7354E9B8" w14:textId="77777777" w:rsidR="00B03513" w:rsidRPr="00DB1195" w:rsidRDefault="00B03513" w:rsidP="00AC103A">
      <w:pPr>
        <w:tabs>
          <w:tab w:val="left" w:pos="709"/>
        </w:tabs>
      </w:pPr>
    </w:p>
    <w:p w14:paraId="1B973354" w14:textId="77777777" w:rsidR="00B03513" w:rsidRPr="00DB1195" w:rsidRDefault="00B03513" w:rsidP="00AC103A">
      <w:pPr>
        <w:tabs>
          <w:tab w:val="left" w:pos="709"/>
        </w:tabs>
        <w:jc w:val="center"/>
      </w:pPr>
      <w:r w:rsidRPr="00DB1195">
        <w:t>Articolo 2 – Destinatari</w:t>
      </w:r>
    </w:p>
    <w:p w14:paraId="1298DE2F" w14:textId="77777777" w:rsidR="00B03513" w:rsidRPr="00DB1195" w:rsidRDefault="00B03513" w:rsidP="00AC103A">
      <w:pPr>
        <w:tabs>
          <w:tab w:val="left" w:pos="709"/>
        </w:tabs>
      </w:pPr>
      <w:r w:rsidRPr="00DB1195">
        <w:t>I destinatari del presente Avviso sono per N.12 persone con disabilità:</w:t>
      </w:r>
    </w:p>
    <w:p w14:paraId="0D905B30" w14:textId="77777777" w:rsidR="00B03513" w:rsidRPr="00DB1195" w:rsidRDefault="00B03513" w:rsidP="00AC103A">
      <w:pPr>
        <w:numPr>
          <w:ilvl w:val="0"/>
          <w:numId w:val="21"/>
        </w:numPr>
        <w:tabs>
          <w:tab w:val="left" w:pos="709"/>
        </w:tabs>
        <w:spacing w:before="0" w:after="0"/>
        <w:ind w:left="2835"/>
      </w:pPr>
      <w:r w:rsidRPr="00DB1195">
        <w:t>N° 4 posti riservati alla disabilità intellettivo-relazionale;</w:t>
      </w:r>
    </w:p>
    <w:p w14:paraId="7606F70F" w14:textId="77777777" w:rsidR="00B03513" w:rsidRPr="00DB1195" w:rsidRDefault="00B03513" w:rsidP="00AC103A">
      <w:pPr>
        <w:numPr>
          <w:ilvl w:val="0"/>
          <w:numId w:val="21"/>
        </w:numPr>
        <w:tabs>
          <w:tab w:val="left" w:pos="709"/>
        </w:tabs>
        <w:spacing w:before="0" w:after="0"/>
        <w:ind w:left="2835"/>
      </w:pPr>
      <w:r w:rsidRPr="00DB1195">
        <w:t>N° 4 posti riservati alle disabilità fisica</w:t>
      </w:r>
    </w:p>
    <w:p w14:paraId="0440E440" w14:textId="77777777" w:rsidR="00B03513" w:rsidRPr="00DB1195" w:rsidRDefault="00B03513" w:rsidP="00AC103A">
      <w:pPr>
        <w:numPr>
          <w:ilvl w:val="0"/>
          <w:numId w:val="21"/>
        </w:numPr>
        <w:tabs>
          <w:tab w:val="left" w:pos="709"/>
        </w:tabs>
        <w:spacing w:before="0" w:after="0"/>
        <w:ind w:left="2835"/>
      </w:pPr>
      <w:r w:rsidRPr="00DB1195">
        <w:t>N° 4 posti riservati alle disabilità sensoriale</w:t>
      </w:r>
    </w:p>
    <w:p w14:paraId="48813102" w14:textId="77777777" w:rsidR="00B03513" w:rsidRPr="00DB1195" w:rsidRDefault="00B03513" w:rsidP="00AC103A">
      <w:pPr>
        <w:tabs>
          <w:tab w:val="left" w:pos="709"/>
        </w:tabs>
      </w:pPr>
      <w:r w:rsidRPr="00DB1195">
        <w:t> di età compresa tra i 6 e i 50 anni; tale requisito deve essere posseduto alla data di scadenza del termine di presentazione della Manifestazione di Interesse alla partecipazione al Campus, quale indicato al successivo art. 7.1;</w:t>
      </w:r>
    </w:p>
    <w:p w14:paraId="1F41F7B0" w14:textId="77777777" w:rsidR="00B03513" w:rsidRPr="00DB1195" w:rsidRDefault="00B03513" w:rsidP="00AC103A">
      <w:pPr>
        <w:tabs>
          <w:tab w:val="left" w:pos="709"/>
        </w:tabs>
      </w:pPr>
      <w:r w:rsidRPr="00DB1195">
        <w:t> in possesso di invalidità civile (non assistiti INAIL) e relativa documentazione che comprovi la disabilità del partecipante;</w:t>
      </w:r>
    </w:p>
    <w:p w14:paraId="40C7EC3C" w14:textId="77777777" w:rsidR="00B03513" w:rsidRPr="00DB1195" w:rsidRDefault="00B03513" w:rsidP="00AC103A">
      <w:pPr>
        <w:tabs>
          <w:tab w:val="left" w:pos="709"/>
        </w:tabs>
      </w:pPr>
      <w:r w:rsidRPr="00DB1195">
        <w:t xml:space="preserve"> in possesso di idonea certificazione medica di idoneità allo sport e per la </w:t>
      </w:r>
      <w:proofErr w:type="gramStart"/>
      <w:r w:rsidRPr="00DB1195">
        <w:t>pratica</w:t>
      </w:r>
      <w:proofErr w:type="gramEnd"/>
      <w:r w:rsidRPr="00DB1195">
        <w:t xml:space="preserve"> Dell’attività sportiva non agonistica, in corso di validità, rilasciata secondo le disposizioni della normativa in vigore; tale certificazione dovrà essere posseduta anche al momento di, svolgimento del Campus e consegnata al C.R. CIP prima dell’inizio del medesimo;</w:t>
      </w:r>
    </w:p>
    <w:p w14:paraId="50BE96B5" w14:textId="77777777" w:rsidR="00B03513" w:rsidRPr="00DB1195" w:rsidRDefault="00B03513" w:rsidP="00AC103A">
      <w:pPr>
        <w:tabs>
          <w:tab w:val="left" w:pos="709"/>
        </w:tabs>
        <w:rPr>
          <w:color w:val="FF0000"/>
        </w:rPr>
      </w:pPr>
      <w:r w:rsidRPr="00DB1195">
        <w:t> che non siano attualmente tesserati o non siano stati tesserati, nell’ultimo quadriennio, a una Federazione Sportiva Paralimpica (FSP), Federazione Sportiva Nazionale Paralimpica (FSNP), Disciplina Sportiva Paralimpica (DSP). Disciplina Sportiva Associata Paralimpica (DSAP) afferente alle discipline sportive paralimpiche che saranno praticate in occasione del CAMPUS</w:t>
      </w:r>
      <w:r w:rsidRPr="00DB1195">
        <w:rPr>
          <w:color w:val="FF0000"/>
        </w:rPr>
        <w:t>.</w:t>
      </w:r>
    </w:p>
    <w:p w14:paraId="6D59C45E" w14:textId="77777777" w:rsidR="00B03513" w:rsidRPr="00DB1195" w:rsidRDefault="00B03513" w:rsidP="00AC103A">
      <w:pPr>
        <w:tabs>
          <w:tab w:val="left" w:pos="709"/>
        </w:tabs>
        <w:jc w:val="center"/>
      </w:pPr>
      <w:r w:rsidRPr="00DB1195">
        <w:t>Articolo 3 - Svolgimento dei Campus</w:t>
      </w:r>
    </w:p>
    <w:p w14:paraId="27CF4E19" w14:textId="77777777" w:rsidR="00B03513" w:rsidRPr="00DB1195" w:rsidRDefault="00B03513" w:rsidP="00AC103A">
      <w:pPr>
        <w:tabs>
          <w:tab w:val="left" w:pos="709"/>
        </w:tabs>
      </w:pPr>
      <w:r w:rsidRPr="00DB1195">
        <w:t>3.1. Compatibilmente con le esigenze organizzative, il Campus sarà svolto nel rispetto dei tempi e delle abilità di ognuno dei partecipanti, senza finalità agonistiche e competitive, assicurando pari opportunità, nell’ottica di promuovere concretamente l’avvicinamento alle discipline degli Sport Paralimpici delle persone con disabilità che, in possesso dei requisiti richiesti, saranno ammessi a parteciparvi.</w:t>
      </w:r>
    </w:p>
    <w:p w14:paraId="56F3E9FA" w14:textId="77777777" w:rsidR="00B03513" w:rsidRPr="00DB1195" w:rsidRDefault="00B03513" w:rsidP="00AC103A">
      <w:pPr>
        <w:tabs>
          <w:tab w:val="left" w:pos="709"/>
        </w:tabs>
      </w:pPr>
      <w:r w:rsidRPr="00DB1195">
        <w:t>3.2. Nell’ambito del Campus, le attività di orientamento/avviamento alla pratica delle suddette discipline sportive paralimpiche saranno condotte, tenendo conto delle diverse fasce di età e di eventuali casi e condizioni particolari, da tecnici specializzati all’insegnamento a persone con disabilità, di cui si avvalgono le Federazioni Sportive Paralimpiche (FSP), le Federazione Sportive Nazionali Paralimpiche (FSNP), le Discipline Sportive Paralimpiche (DSP) e le Discipline Sportive Associate Paralimpiche (DSAP) afferenti agli sport che saranno praticati in occasione del Campus e che verranno dalle medesime indicati. Detti tecnici saranno in numero tale da garantire il corretto svolgimento delle attività proposte durante il Campus, in sicurezza rispetto al numero dei partecipanti.</w:t>
      </w:r>
    </w:p>
    <w:p w14:paraId="22AC1364" w14:textId="173C1905" w:rsidR="00B03513" w:rsidRPr="00DB1195" w:rsidRDefault="00B03513" w:rsidP="00AC103A">
      <w:pPr>
        <w:tabs>
          <w:tab w:val="left" w:pos="709"/>
        </w:tabs>
      </w:pPr>
      <w:r w:rsidRPr="00DB1195">
        <w:lastRenderedPageBreak/>
        <w:t>3.3. La partecipazione all’iniziativa è subordinata all’ammissione da parte del CIP, previa verifica del</w:t>
      </w:r>
      <w:r w:rsidR="0031542D" w:rsidRPr="00DB1195">
        <w:t xml:space="preserve"> </w:t>
      </w:r>
      <w:r w:rsidRPr="00DB1195">
        <w:t>possesso dei requisiti richiesti, a seguito del caricamento della domanda da parte dell’interessato alla partecipazione al Campus, su apposita piattaforma informatica, secondo le modalità di cui al successivo all’art. 7.</w:t>
      </w:r>
    </w:p>
    <w:p w14:paraId="3E7098D4" w14:textId="77777777" w:rsidR="00B03513" w:rsidRPr="00DB1195" w:rsidRDefault="00B03513" w:rsidP="00AC103A">
      <w:pPr>
        <w:tabs>
          <w:tab w:val="left" w:pos="709"/>
        </w:tabs>
      </w:pPr>
      <w:r w:rsidRPr="00DB1195">
        <w:t>3.4. Tutti i partecipanti saranno tenuti a prendere atto dei contenuti del Regolamento recante le regole di condotta da seguire all’interno della struttura, impegnandosi, mediante sottoscrizione dello stesso, al rispetto delle disposizioni ivi contenute.</w:t>
      </w:r>
    </w:p>
    <w:p w14:paraId="00A3CB05" w14:textId="77777777" w:rsidR="00B03513" w:rsidRPr="00DB1195" w:rsidRDefault="00B03513" w:rsidP="00AC103A">
      <w:pPr>
        <w:tabs>
          <w:tab w:val="left" w:pos="709"/>
        </w:tabs>
      </w:pPr>
      <w:r w:rsidRPr="00DB1195">
        <w:t>3.5. Il C.R. CIP si riserva, in caso di violazioni di legge o di regolamenti della struttura ospitante o, comunque, di comportamenti non consoni alle normali regole di convivenza civile, di interrompere il soggiorno del partecipante responsabile di tali violazioni o comportamenti, comunicando al medesimo le motivazioni e assumendo i relativi provvedimenti del caso, con i costi del rientro integralmente a carico del partecipante stesso.</w:t>
      </w:r>
    </w:p>
    <w:p w14:paraId="51079319" w14:textId="77777777" w:rsidR="00B03513" w:rsidRPr="00DB1195" w:rsidRDefault="00B03513" w:rsidP="00AC103A">
      <w:pPr>
        <w:tabs>
          <w:tab w:val="left" w:pos="709"/>
        </w:tabs>
        <w:jc w:val="center"/>
      </w:pPr>
      <w:r w:rsidRPr="00DB1195">
        <w:t>Articolo 4 – Programmi di attività</w:t>
      </w:r>
    </w:p>
    <w:p w14:paraId="0A7C3D69" w14:textId="07D2608D" w:rsidR="00B03513" w:rsidRPr="00DB1195" w:rsidRDefault="00B03513" w:rsidP="00F31725">
      <w:pPr>
        <w:tabs>
          <w:tab w:val="left" w:pos="709"/>
        </w:tabs>
      </w:pPr>
      <w:r w:rsidRPr="00DB1195">
        <w:t>4.1. Il programma definitivo del Campus sarà valutato e predisposto tenendo conto delle diverse fasce di età, del numero dei partecipanti ammessi al Campus, delle condizioni psico- fisiche generali, delle abilità e attitudini motorie delle persone coinvolte, e sarà reso disponibile al termine delle procedure di ricezione e verifica delle manifestazioni di interesse pervenute entro i termini indicati nel presente Avviso.</w:t>
      </w:r>
      <w:r w:rsidR="00F31725" w:rsidRPr="00DB1195">
        <w:t xml:space="preserve"> </w:t>
      </w:r>
      <w:r w:rsidRPr="00DB1195">
        <w:t>Si precisa che le attività di orientamento e avvicinamento alle discipline paralimpiche verranno proposte ai singoli partecipanti tenendo conto del tipo e del grado di disabilità di ciascuno, delle classificazioni adottate in accordo con le Federazioni Sportive Paralimpiche, le Federazione Sportive Nazionali Paralimpiche, le Discipline Sportive Paralimpiche e le Discipline Sportive Associate Paralimpiche afferenti agli sport che saranno praticati in occasione dei Campus per le disabilità fisiche e sensoriale e sulla base delle classificazioni adottate in accordo con la FISDIR per le disabilità intellettivo-relazionali. In ogni caso, il programma di attività terrà conto delle “Linee di indirizzo sull’attività fisica. Revisione delle raccomandazioni per le differenti fasce d’età e situazioni fisiologiche e nuove raccomandazioni per specifiche patologie”, adottate il 3 novembre 2021 in continuità con le precedenti emanate nel 2019 dal Ministero della Salute – Direzione Generale della Prevenzione Sanitaria Ufficio 8 nonché di quelle degli Organismi Sportivi Paralimpici competenti per la disciplina proposta, con particolare riguardo allo sport giovanile.</w:t>
      </w:r>
    </w:p>
    <w:p w14:paraId="5B4CA38F" w14:textId="77777777" w:rsidR="00B03513" w:rsidRPr="00DB1195" w:rsidRDefault="00B03513" w:rsidP="00AC103A">
      <w:pPr>
        <w:tabs>
          <w:tab w:val="left" w:pos="709"/>
        </w:tabs>
      </w:pPr>
      <w:r w:rsidRPr="00DB1195">
        <w:t>4.2. Ove ne sia valutata l’opportunità in base al tipo e al grado di disabilità, nonché valutando le attitudini dei partecipanti ammessi al Campus, l’avvicinamento alle discipline potrà avvenire anche attraverso il coinvolgimento in attività ludico ricreative.</w:t>
      </w:r>
    </w:p>
    <w:p w14:paraId="262B8A8E" w14:textId="77777777" w:rsidR="00B03513" w:rsidRPr="00DB1195" w:rsidRDefault="00B03513" w:rsidP="00AC103A">
      <w:pPr>
        <w:tabs>
          <w:tab w:val="left" w:pos="709"/>
        </w:tabs>
      </w:pPr>
      <w:r w:rsidRPr="00DB1195">
        <w:t>4.3. La durata delle sessioni di attività del Campus verrà stabilita nel relativo programma definitivo di attività tenendo conto di quanto previsto al comma 1 che precede, fatti salvi i necessari adattamenti legati a casi e condizioni particolari che dovranno in ogni caso essere segnalati.</w:t>
      </w:r>
    </w:p>
    <w:p w14:paraId="6F6F28BF" w14:textId="77777777" w:rsidR="00B03513" w:rsidRPr="00DB1195" w:rsidRDefault="00B03513" w:rsidP="00AC103A">
      <w:pPr>
        <w:tabs>
          <w:tab w:val="left" w:pos="709"/>
        </w:tabs>
      </w:pPr>
      <w:r w:rsidRPr="00DB1195">
        <w:lastRenderedPageBreak/>
        <w:t>4.4. In caso di condizioni metereologiche avverse e/o non idonee allo svolgimento delle attività previste e comunque per qualsiasi ragione di carattere organizzativo, il C.R. CIP si riserva in ogni caso la facoltà di variare in qualsiasi momento, anche nel corso dello svolgimento del Campus, i programmi di attività e/o di sostituire le attività sportive previste con attività propedeutiche allo svolgimento di sport paralimpici o comunque di sospendere e/o annullare il Campus.</w:t>
      </w:r>
    </w:p>
    <w:p w14:paraId="0E5FB588" w14:textId="77777777" w:rsidR="00B03513" w:rsidRPr="00DB1195" w:rsidRDefault="00B03513" w:rsidP="00AC103A">
      <w:pPr>
        <w:tabs>
          <w:tab w:val="left" w:pos="709"/>
        </w:tabs>
        <w:jc w:val="center"/>
      </w:pPr>
      <w:r w:rsidRPr="00DB1195">
        <w:t>Articolo 5 – Ospitalità e costi a carico del CIP</w:t>
      </w:r>
    </w:p>
    <w:p w14:paraId="7072EBBC" w14:textId="77777777" w:rsidR="00F31725" w:rsidRPr="00DB1195" w:rsidRDefault="00B03513" w:rsidP="00AC103A">
      <w:pPr>
        <w:tabs>
          <w:tab w:val="left" w:pos="709"/>
        </w:tabs>
      </w:pPr>
      <w:r w:rsidRPr="00DB1195">
        <w:t>5.1. Per tutto il periodo di svolgimento del Campus, il CIP sosterrà, per tutte le persone che, in possesso dei requisiti richiesti, saranno ammessi a parteciparvi, i costi relativi:</w:t>
      </w:r>
    </w:p>
    <w:p w14:paraId="5F4C8A1A" w14:textId="0EC681EC" w:rsidR="00B03513" w:rsidRPr="00DB1195" w:rsidRDefault="00B03513" w:rsidP="00F31725">
      <w:pPr>
        <w:tabs>
          <w:tab w:val="left" w:pos="709"/>
        </w:tabs>
        <w:spacing w:before="0" w:after="0"/>
      </w:pPr>
      <w:r w:rsidRPr="00DB1195">
        <w:t>- al soggiorno, in formula “pensione completa” (pernottamento, prima colazione, pranzo e cena), per la durata di 3 giorni (2 notti), presso la struttura ricettiva individuata dal C.R. CIP quale verrà comunicata unitamente al programma definitivo di attività; il soggiorno inizia con il pranzo del giorno di arrivo e termina con il pranzo del giorno di partenza;</w:t>
      </w:r>
    </w:p>
    <w:p w14:paraId="165B02A1" w14:textId="77777777" w:rsidR="00B03513" w:rsidRPr="00DB1195" w:rsidRDefault="00B03513" w:rsidP="00F31725">
      <w:pPr>
        <w:tabs>
          <w:tab w:val="left" w:pos="709"/>
        </w:tabs>
        <w:spacing w:before="0" w:after="0"/>
      </w:pPr>
      <w:r w:rsidRPr="00DB1195">
        <w:t>- alla fornitura delle attrezzature sportive necessarie per la pratica delle discipline sportive paralimpiche previste;</w:t>
      </w:r>
    </w:p>
    <w:p w14:paraId="3C80A5A4" w14:textId="77777777" w:rsidR="00B03513" w:rsidRPr="00DB1195" w:rsidRDefault="00B03513" w:rsidP="00F31725">
      <w:pPr>
        <w:tabs>
          <w:tab w:val="left" w:pos="709"/>
        </w:tabs>
        <w:spacing w:before="0" w:after="0"/>
      </w:pPr>
      <w:r w:rsidRPr="00DB1195">
        <w:t>- alla copertura assicurativa per i rischi derivanti da infortuni per tutti i partecipanti al Campus in ogni loro fase. L’ammissione alla partecipazione conferisce diritto alla copertura assicurativa.</w:t>
      </w:r>
    </w:p>
    <w:p w14:paraId="1CC71442" w14:textId="1842EEA2" w:rsidR="00B03513" w:rsidRPr="00DB1195" w:rsidRDefault="00B03513" w:rsidP="00F31725">
      <w:pPr>
        <w:tabs>
          <w:tab w:val="left" w:pos="709"/>
        </w:tabs>
        <w:spacing w:before="0" w:after="0"/>
        <w:ind w:firstLine="0"/>
      </w:pPr>
      <w:r w:rsidRPr="00DB1195">
        <w:t>La polizza è consultabile sul sito web del Comitato Italiano Paralimpico al link:</w:t>
      </w:r>
      <w:r w:rsidR="00F31725" w:rsidRPr="00DB1195">
        <w:t xml:space="preserve"> </w:t>
      </w:r>
      <w:r w:rsidRPr="00DB1195">
        <w:t>https://www.comitatoparalimpico.it/component/zoo/item/assicurazioni.html;</w:t>
      </w:r>
    </w:p>
    <w:p w14:paraId="1C60F980" w14:textId="77777777" w:rsidR="00B03513" w:rsidRPr="00DB1195" w:rsidRDefault="00B03513" w:rsidP="00F31725">
      <w:pPr>
        <w:tabs>
          <w:tab w:val="left" w:pos="709"/>
        </w:tabs>
        <w:spacing w:after="0"/>
      </w:pPr>
      <w:r w:rsidRPr="00DB1195">
        <w:t>5.2. Il viaggio di andata e ritorno (dal domicilio alla struttura ospitante e viceversa) e ogni eventuale costo non compreso nell’art. 5.1 che precede, saranno a carico e a cura dei singoli partecipanti ai Campus.</w:t>
      </w:r>
    </w:p>
    <w:p w14:paraId="5BBD5D1B" w14:textId="7C012288" w:rsidR="00B03513" w:rsidRPr="00DB1195" w:rsidRDefault="00B03513" w:rsidP="00AC103A">
      <w:pPr>
        <w:tabs>
          <w:tab w:val="left" w:pos="709"/>
        </w:tabs>
      </w:pPr>
      <w:r w:rsidRPr="00DB1195">
        <w:t>5.3. Il C.R. CIP si riserva la facoltà di annullare o modificare l’organizzazione del Campus nonché dei</w:t>
      </w:r>
      <w:r w:rsidR="00F31725" w:rsidRPr="00DB1195">
        <w:t xml:space="preserve"> </w:t>
      </w:r>
      <w:r w:rsidRPr="00DB1195">
        <w:t>soggiorni previsti, senza che ciò comporti pretesa alcuna da parte dei partecipanti, per motivi tecnici, per cause di forza maggiore o eventi che comportino rischi per la sicurezza dei partecipanti stessi e in caso di numero ridotto di adesioni al Campus.</w:t>
      </w:r>
    </w:p>
    <w:p w14:paraId="2E247F5F" w14:textId="77777777" w:rsidR="00B03513" w:rsidRPr="00DB1195" w:rsidRDefault="00B03513" w:rsidP="00AC103A">
      <w:pPr>
        <w:tabs>
          <w:tab w:val="left" w:pos="709"/>
        </w:tabs>
        <w:jc w:val="center"/>
      </w:pPr>
      <w:r w:rsidRPr="00DB1195">
        <w:t>Articolo 6 – Assistenti/Accompagnatori</w:t>
      </w:r>
    </w:p>
    <w:p w14:paraId="49371CE1" w14:textId="77777777" w:rsidR="00B03513" w:rsidRPr="00DB1195" w:rsidRDefault="00B03513" w:rsidP="00AC103A">
      <w:pPr>
        <w:tabs>
          <w:tab w:val="left" w:pos="709"/>
        </w:tabs>
      </w:pPr>
      <w:r w:rsidRPr="00DB1195">
        <w:t>6.1. Per tutto il periodo di svolgimento dei Campus, è obbligatoriamente richiesta, per ciascun partecipante, la presenza di un (1) assistente/accompagnatore.</w:t>
      </w:r>
    </w:p>
    <w:p w14:paraId="625BB482" w14:textId="77777777" w:rsidR="00B03513" w:rsidRPr="00DB1195" w:rsidRDefault="00B03513" w:rsidP="00AC103A">
      <w:pPr>
        <w:tabs>
          <w:tab w:val="left" w:pos="709"/>
        </w:tabs>
      </w:pPr>
      <w:r w:rsidRPr="00DB1195">
        <w:t>6.2. Per ciascun assistente/accompagnatore, il CIP sosterrà i costi relativi:</w:t>
      </w:r>
    </w:p>
    <w:p w14:paraId="7328D815" w14:textId="77777777" w:rsidR="00B03513" w:rsidRPr="00DB1195" w:rsidRDefault="00B03513" w:rsidP="00AC103A">
      <w:pPr>
        <w:tabs>
          <w:tab w:val="left" w:pos="709"/>
        </w:tabs>
      </w:pPr>
      <w:r w:rsidRPr="00DB1195">
        <w:t>- al soggiorno, in formula “pensione completa” (pernottamento, prima colazione, pranzo e cena), presso la struttura ricettiva individuata dal C.R. CIP;</w:t>
      </w:r>
    </w:p>
    <w:p w14:paraId="00F69D50" w14:textId="77777777" w:rsidR="00B03513" w:rsidRPr="00DB1195" w:rsidRDefault="00B03513" w:rsidP="00AC103A">
      <w:pPr>
        <w:tabs>
          <w:tab w:val="left" w:pos="709"/>
        </w:tabs>
      </w:pPr>
      <w:r w:rsidRPr="00DB1195">
        <w:t xml:space="preserve">- alla copertura assicurativa per i rischi derivanti da infortuni per tutti gli assistenti/accompagnatori dei partecipanti al Campus in ogni loro fase. L’ammissione alla </w:t>
      </w:r>
      <w:r w:rsidRPr="00DB1195">
        <w:lastRenderedPageBreak/>
        <w:t>partecipazione nella qualità di assistente/accompagnatore e ogni altro documento ufficiale riferito alla partecipazione a tale titolo al Campus conferiscono diritto alla copertura assicurativa.</w:t>
      </w:r>
    </w:p>
    <w:p w14:paraId="0FFDA6F6" w14:textId="77777777" w:rsidR="00B03513" w:rsidRPr="00DB1195" w:rsidRDefault="00B03513" w:rsidP="00AC103A">
      <w:pPr>
        <w:tabs>
          <w:tab w:val="left" w:pos="709"/>
        </w:tabs>
      </w:pPr>
      <w:r w:rsidRPr="00DB1195">
        <w:t>La polizza è consultabile sul sito web del Comitato Italiano Paralimpico al link:</w:t>
      </w:r>
    </w:p>
    <w:p w14:paraId="10FAD4E2" w14:textId="77777777" w:rsidR="00B03513" w:rsidRPr="00DB1195" w:rsidRDefault="00B03513" w:rsidP="00AC103A">
      <w:pPr>
        <w:tabs>
          <w:tab w:val="left" w:pos="709"/>
        </w:tabs>
      </w:pPr>
      <w:r w:rsidRPr="00DB1195">
        <w:t>https://www.comitatoparalimpico.it/component/zoo/item/assicurazioni.html;</w:t>
      </w:r>
    </w:p>
    <w:p w14:paraId="01C592D9" w14:textId="77777777" w:rsidR="00B03513" w:rsidRPr="00DB1195" w:rsidRDefault="00B03513" w:rsidP="00AC103A">
      <w:pPr>
        <w:tabs>
          <w:tab w:val="left" w:pos="709"/>
        </w:tabs>
      </w:pPr>
      <w:r w:rsidRPr="00DB1195">
        <w:t>Gli assistenti/accompagnatori saranno alloggiati in camera doppia nella stessa stanza del partecipante da loro assistito/accompagnato.</w:t>
      </w:r>
    </w:p>
    <w:p w14:paraId="3C7F6F18" w14:textId="77777777" w:rsidR="00B03513" w:rsidRPr="00DB1195" w:rsidRDefault="00B03513" w:rsidP="00AC103A">
      <w:pPr>
        <w:tabs>
          <w:tab w:val="left" w:pos="709"/>
        </w:tabs>
        <w:jc w:val="center"/>
      </w:pPr>
      <w:r w:rsidRPr="00DB1195">
        <w:t>Articolo 7 – Modalità di partecipazione</w:t>
      </w:r>
    </w:p>
    <w:p w14:paraId="4596014E" w14:textId="595F1AA4" w:rsidR="00B03513" w:rsidRPr="00DB1195" w:rsidRDefault="00B03513" w:rsidP="00DB1195">
      <w:pPr>
        <w:tabs>
          <w:tab w:val="left" w:pos="709"/>
        </w:tabs>
      </w:pPr>
      <w:r w:rsidRPr="00DB1195">
        <w:t>7.1. Le persone in possesso dei requisiti di cui all’art. 2 che intendano partecipare al Campus dovranno manifestare il proprio interesse a tale partecipazione mediante caricamento della domanda di partecipazione su apposita piattaforma informatica del Comitato Italiano Paralimpico</w:t>
      </w:r>
      <w:r w:rsidR="00F31725" w:rsidRPr="00DB1195">
        <w:t xml:space="preserve"> </w:t>
      </w:r>
      <w:r w:rsidRPr="00DB1195">
        <w:t xml:space="preserve">raggiungibile al seguente link Servizi CIP (https://www.servizicip.it/login), dalle ore 09:00 del </w:t>
      </w:r>
      <w:r w:rsidRPr="00DB1195">
        <w:rPr>
          <w:b/>
          <w:bCs/>
        </w:rPr>
        <w:t xml:space="preserve">giorno </w:t>
      </w:r>
      <w:r w:rsidR="008A7C1B" w:rsidRPr="00DB1195">
        <w:rPr>
          <w:b/>
          <w:bCs/>
        </w:rPr>
        <w:t>15/09</w:t>
      </w:r>
      <w:r w:rsidRPr="00DB1195">
        <w:rPr>
          <w:b/>
          <w:bCs/>
        </w:rPr>
        <w:t xml:space="preserve">/2026 alle ore 12.00 del </w:t>
      </w:r>
      <w:r w:rsidR="008A7C1B" w:rsidRPr="00DB1195">
        <w:rPr>
          <w:b/>
          <w:bCs/>
        </w:rPr>
        <w:t>07/10</w:t>
      </w:r>
      <w:r w:rsidRPr="00DB1195">
        <w:rPr>
          <w:b/>
          <w:bCs/>
        </w:rPr>
        <w:t>/2026</w:t>
      </w:r>
      <w:r w:rsidRPr="00DB1195">
        <w:t>, corredata della seguente documentazione:</w:t>
      </w:r>
    </w:p>
    <w:p w14:paraId="26BCE155" w14:textId="77777777" w:rsidR="00B03513" w:rsidRPr="00DB1195" w:rsidRDefault="00B03513" w:rsidP="00AC103A">
      <w:pPr>
        <w:numPr>
          <w:ilvl w:val="0"/>
          <w:numId w:val="22"/>
        </w:numPr>
        <w:tabs>
          <w:tab w:val="left" w:pos="709"/>
        </w:tabs>
        <w:spacing w:before="0" w:after="0"/>
        <w:ind w:hanging="436"/>
      </w:pPr>
      <w:r w:rsidRPr="00DB1195">
        <w:t>A) Certificazione medica in corso di validità di idoneità allo sport e per la pratica dell’attività sportiva non agonistica, rilasciata secondo la normativa vigente;</w:t>
      </w:r>
    </w:p>
    <w:p w14:paraId="371D451C" w14:textId="77777777" w:rsidR="00B03513" w:rsidRPr="00DB1195" w:rsidRDefault="00B03513" w:rsidP="00AC103A">
      <w:pPr>
        <w:numPr>
          <w:ilvl w:val="0"/>
          <w:numId w:val="22"/>
        </w:numPr>
        <w:tabs>
          <w:tab w:val="left" w:pos="709"/>
        </w:tabs>
        <w:spacing w:before="0" w:after="0"/>
        <w:ind w:hanging="436"/>
      </w:pPr>
      <w:r w:rsidRPr="00DB1195">
        <w:t>B) Copia di un documento di identità in corso di validità sia di colui che manifesta il proprio interesse alla partecipazione ai Campus sia, eventualmente, di chi ne fa le veci;</w:t>
      </w:r>
    </w:p>
    <w:p w14:paraId="514F77AA" w14:textId="4E368BEC" w:rsidR="00B03513" w:rsidRPr="00DB1195" w:rsidRDefault="00B03513" w:rsidP="00F31725">
      <w:pPr>
        <w:numPr>
          <w:ilvl w:val="0"/>
          <w:numId w:val="22"/>
        </w:numPr>
        <w:tabs>
          <w:tab w:val="left" w:pos="709"/>
        </w:tabs>
        <w:spacing w:before="0" w:after="0"/>
      </w:pPr>
      <w:r w:rsidRPr="00DB1195">
        <w:t>C) Copia di un documento di identità in corso di validità dell’assistente/accompagnatore</w:t>
      </w:r>
      <w:r w:rsidR="00F31725" w:rsidRPr="00DB1195">
        <w:t xml:space="preserve"> </w:t>
      </w:r>
      <w:r w:rsidRPr="00DB1195">
        <w:t>(obbligatoriamente previsto ai sensi dell’art. 6.1 che precede);</w:t>
      </w:r>
    </w:p>
    <w:p w14:paraId="42B57386" w14:textId="0915ED65" w:rsidR="00B03513" w:rsidRPr="00DB1195" w:rsidRDefault="00B03513" w:rsidP="00F31725">
      <w:pPr>
        <w:numPr>
          <w:ilvl w:val="0"/>
          <w:numId w:val="24"/>
        </w:numPr>
        <w:tabs>
          <w:tab w:val="left" w:pos="709"/>
        </w:tabs>
        <w:spacing w:before="0" w:after="0"/>
        <w:ind w:left="709" w:hanging="1002"/>
      </w:pPr>
      <w:r w:rsidRPr="00DB1195">
        <w:t>D) Copia del Certificato di Invalidità Civile e del Verbale INPS della “Commissione medica</w:t>
      </w:r>
      <w:r w:rsidR="00F31725" w:rsidRPr="00DB1195">
        <w:t xml:space="preserve"> </w:t>
      </w:r>
      <w:r w:rsidRPr="00DB1195">
        <w:t>per l’accertamento dell’handicap” attestante la disabilità del partecipante, rilasciata secondo le</w:t>
      </w:r>
      <w:r w:rsidR="00F31725" w:rsidRPr="00DB1195">
        <w:t xml:space="preserve"> </w:t>
      </w:r>
      <w:r w:rsidRPr="00DB1195">
        <w:t>disposizioni della normativa in vigore.</w:t>
      </w:r>
    </w:p>
    <w:p w14:paraId="461DB751" w14:textId="77777777" w:rsidR="00B03513" w:rsidRPr="00DB1195" w:rsidRDefault="00B03513" w:rsidP="00AC103A">
      <w:pPr>
        <w:tabs>
          <w:tab w:val="left" w:pos="709"/>
        </w:tabs>
      </w:pPr>
      <w:r w:rsidRPr="00DB1195">
        <w:t>7.2. Le manifestazioni di interesse pervenute saranno protocollate e registrate dal sistema con un numero progressivo di arrivo collegato alla data e all’orario di caricamento della domanda sulla suindicata piattaforma informatica.</w:t>
      </w:r>
    </w:p>
    <w:p w14:paraId="300030AD" w14:textId="473973E9" w:rsidR="00B03513" w:rsidRPr="00DB1195" w:rsidRDefault="00B03513" w:rsidP="00F31725">
      <w:pPr>
        <w:tabs>
          <w:tab w:val="left" w:pos="709"/>
        </w:tabs>
      </w:pPr>
      <w:r w:rsidRPr="00DB1195">
        <w:t>7.3. Non saranno ammesse manifestazioni di interesse incomplete, prive delle informazioni, delle dichiarazioni e degli allegati indicati nel presente Avviso. Parimenti, non saranno ammesse le manifestazioni di interesse che perverranno oltre il succitato termine e/o con modalità o strumenti diversi da quello sopra indicato.</w:t>
      </w:r>
      <w:r w:rsidR="00F31725" w:rsidRPr="00DB1195">
        <w:t xml:space="preserve"> </w:t>
      </w:r>
      <w:r w:rsidRPr="00DB1195">
        <w:t>La presentazione di una manifestazione di interesse incompleta o errata non preclude, tuttavia, la presentazione di una nuova regolare manifestazione di interesse entro il termine di cui all’art. 7.1 che precede, alla quale verrà attribuito un proprio numero progressivo di arrivo e che verrà esaminata ex novo.</w:t>
      </w:r>
    </w:p>
    <w:p w14:paraId="12583424" w14:textId="77777777" w:rsidR="00B03513" w:rsidRPr="00DB1195" w:rsidRDefault="00B03513" w:rsidP="00AC103A">
      <w:pPr>
        <w:tabs>
          <w:tab w:val="left" w:pos="709"/>
        </w:tabs>
      </w:pPr>
      <w:r w:rsidRPr="00DB1195">
        <w:t xml:space="preserve">7.4. Il C.R. CIP rimane espressamente sollevato da ogni responsabilità in caso di mancata ricezione delle domande dipendente dalla mancata conclusione della procedura di caricamento sulla piattaforma. In caso di incertezza, la corretta trasmissione della manifestazione di interesse potrà essere comprovata dall’interessato mediante esibizione delle comunicazioni di avvenuto </w:t>
      </w:r>
      <w:r w:rsidRPr="00DB1195">
        <w:lastRenderedPageBreak/>
        <w:t>caricamento della domanda e di assegnazione del numero progressivo della pratica, generate automaticamente dal sistema al momento dell’invio.</w:t>
      </w:r>
    </w:p>
    <w:p w14:paraId="5ED3902D" w14:textId="77777777" w:rsidR="00F31725" w:rsidRPr="00DB1195" w:rsidRDefault="00F31725" w:rsidP="00AC103A">
      <w:pPr>
        <w:tabs>
          <w:tab w:val="left" w:pos="709"/>
        </w:tabs>
        <w:jc w:val="center"/>
      </w:pPr>
    </w:p>
    <w:p w14:paraId="756D5CC7" w14:textId="73C16F31" w:rsidR="00B03513" w:rsidRPr="00DB1195" w:rsidRDefault="00B03513" w:rsidP="00AC103A">
      <w:pPr>
        <w:tabs>
          <w:tab w:val="left" w:pos="709"/>
        </w:tabs>
        <w:jc w:val="center"/>
      </w:pPr>
      <w:r w:rsidRPr="00DB1195">
        <w:t>Articolo 8 – Graduatoria – Criteri</w:t>
      </w:r>
    </w:p>
    <w:p w14:paraId="64FD29FD" w14:textId="35EA21D7" w:rsidR="00B03513" w:rsidRPr="00DB1195" w:rsidRDefault="00B03513" w:rsidP="00AC103A">
      <w:pPr>
        <w:tabs>
          <w:tab w:val="left" w:pos="709"/>
        </w:tabs>
      </w:pPr>
      <w:r w:rsidRPr="00DB1195">
        <w:t>8.1. L’istruttoria delle manifestazioni di interesse pervenute verrà effettuata seguendo l’ordine di</w:t>
      </w:r>
      <w:r w:rsidR="00F31725" w:rsidRPr="00DB1195">
        <w:t xml:space="preserve"> </w:t>
      </w:r>
      <w:r w:rsidRPr="00DB1195">
        <w:t>arrivo delle stesse.</w:t>
      </w:r>
    </w:p>
    <w:p w14:paraId="501D8DD5" w14:textId="77EE521B" w:rsidR="00B03513" w:rsidRPr="00DB1195" w:rsidRDefault="00B03513" w:rsidP="00AC103A">
      <w:pPr>
        <w:tabs>
          <w:tab w:val="left" w:pos="709"/>
        </w:tabs>
      </w:pPr>
      <w:r w:rsidRPr="00DB1195">
        <w:t>8.2 Qualora le manifestazioni di interesse alla partecipazione al Campus superassero i posti disponibili per tipologia di disabilità, sarà data precedenza, per ciascuna categoria di disabilità, ai candidati più giovani di età.</w:t>
      </w:r>
      <w:r w:rsidR="00F31725" w:rsidRPr="00DB1195">
        <w:t xml:space="preserve"> </w:t>
      </w:r>
      <w:r w:rsidRPr="00DB1195">
        <w:t>In caso di ulteriore parità, sarà data precedenza all’ordine cronologico di arrivo delle manifestazioni di interesse.</w:t>
      </w:r>
    </w:p>
    <w:p w14:paraId="18D70CC2" w14:textId="77777777" w:rsidR="00B03513" w:rsidRPr="00DB1195" w:rsidRDefault="00B03513" w:rsidP="00AC103A">
      <w:pPr>
        <w:tabs>
          <w:tab w:val="left" w:pos="709"/>
        </w:tabs>
      </w:pPr>
      <w:r w:rsidRPr="00DB1195">
        <w:t>8.3. Nella eventualità in cui, alla scadenza del termine indicato all’articolo 7.1, il numero delle manifestazioni di interesse validamente pervenute fosse inferiore al numero dei posti riservati alla rispettiva categoria di disabilità, il C.R CIP si riserva la facoltà, a propria insindacabile discrezione, di: (I) di riaprire i termini per la presentazione delle manifestazioni di interesse ovvero (II) dare corso allo svolgimento dei Campus con il minor numero di partecipanti che avranno validamente manifestato il proprio interesse entro i termini di cui al predetto art. 7.1.</w:t>
      </w:r>
    </w:p>
    <w:p w14:paraId="6575BDA1" w14:textId="40A3DA60" w:rsidR="00B03513" w:rsidRPr="00DB1195" w:rsidRDefault="00B03513" w:rsidP="00F31725">
      <w:pPr>
        <w:tabs>
          <w:tab w:val="left" w:pos="709"/>
        </w:tabs>
        <w:ind w:firstLine="0"/>
      </w:pPr>
      <w:r w:rsidRPr="00DB1195">
        <w:t>Il C.R. CIP si riserva la facoltà, a propria insindacabile discrezione, di colmare i posti vacanti riservati</w:t>
      </w:r>
      <w:r w:rsidR="00F31725" w:rsidRPr="00DB1195">
        <w:t xml:space="preserve"> </w:t>
      </w:r>
      <w:r w:rsidRPr="00DB1195">
        <w:t>alla disabilità per la quale non è stato raggiunto il numero di posti disponibili, facendo ricorso, nel rispetto dei criteri di cui all’art. 8.2. che precede, alle manifestazioni di interesse validamente pervenute ma per la diversa categoria di disabilità rimaste escluse in ragione del superamento del numero massimo di posti disponibili per tale categoria dando sempre precedenza ai candidati più giovani di età.</w:t>
      </w:r>
    </w:p>
    <w:p w14:paraId="70F8BA07" w14:textId="77777777" w:rsidR="00B03513" w:rsidRPr="00DB1195" w:rsidRDefault="00B03513" w:rsidP="00AC103A">
      <w:pPr>
        <w:tabs>
          <w:tab w:val="left" w:pos="709"/>
        </w:tabs>
      </w:pPr>
      <w:r w:rsidRPr="00DB1195">
        <w:t>8.4. I candidati in possesso di tutti i requisiti richiesti che, in esito all’istruttoria e in applicazione dei suddetti criteri, risulteranno ammessi in graduatoria, riceveranno apposita comunicazione dal C.R. CIP.</w:t>
      </w:r>
    </w:p>
    <w:p w14:paraId="1EA522C6" w14:textId="77777777" w:rsidR="00B03513" w:rsidRPr="00DB1195" w:rsidRDefault="00B03513" w:rsidP="00AC103A">
      <w:pPr>
        <w:tabs>
          <w:tab w:val="left" w:pos="709"/>
        </w:tabs>
        <w:jc w:val="center"/>
      </w:pPr>
      <w:r w:rsidRPr="00DB1195">
        <w:t>Articolo 9 – Disposizioni finali</w:t>
      </w:r>
    </w:p>
    <w:p w14:paraId="4033D98D" w14:textId="77777777" w:rsidR="00B03513" w:rsidRPr="00DB1195" w:rsidRDefault="00B03513" w:rsidP="00AC103A">
      <w:pPr>
        <w:tabs>
          <w:tab w:val="left" w:pos="709"/>
        </w:tabs>
      </w:pPr>
      <w:r w:rsidRPr="00DB1195">
        <w:t>9.1. La presentazione della manifestazione di interesse ai sensi del presente Avviso comporta la piena e incondizionata accettazione di tutte le disposizioni, clausole e condizioni del medesimo e della modulistica ad esso allegata.</w:t>
      </w:r>
    </w:p>
    <w:p w14:paraId="202DC4F9" w14:textId="77777777" w:rsidR="00B03513" w:rsidRPr="00DB1195" w:rsidRDefault="00B03513" w:rsidP="00AC103A">
      <w:pPr>
        <w:tabs>
          <w:tab w:val="left" w:pos="709"/>
        </w:tabs>
      </w:pPr>
      <w:r w:rsidRPr="00DB1195">
        <w:t>9.2. Il C.R. CIP, in ogni caso, si riserva, a proprio insindacabile giudizio, la facoltà di annullare o revocare o modificare in tutto o in parte il presente Avviso, senza che ciò comporti pretesa alcuna da parte dei partecipanti.</w:t>
      </w:r>
    </w:p>
    <w:p w14:paraId="738F58AB" w14:textId="77777777" w:rsidR="00F31725" w:rsidRPr="00DB1195" w:rsidRDefault="00F31725" w:rsidP="00AC103A">
      <w:pPr>
        <w:tabs>
          <w:tab w:val="left" w:pos="709"/>
        </w:tabs>
        <w:jc w:val="center"/>
      </w:pPr>
    </w:p>
    <w:p w14:paraId="6BEF73B0" w14:textId="77777777" w:rsidR="00F31725" w:rsidRPr="00DB1195" w:rsidRDefault="00F31725" w:rsidP="00AC103A">
      <w:pPr>
        <w:tabs>
          <w:tab w:val="left" w:pos="709"/>
        </w:tabs>
        <w:jc w:val="center"/>
      </w:pPr>
    </w:p>
    <w:p w14:paraId="249C80FF" w14:textId="77777777" w:rsidR="00F31725" w:rsidRPr="00DB1195" w:rsidRDefault="00F31725" w:rsidP="00AC103A">
      <w:pPr>
        <w:tabs>
          <w:tab w:val="left" w:pos="709"/>
        </w:tabs>
        <w:jc w:val="center"/>
      </w:pPr>
    </w:p>
    <w:p w14:paraId="37A3819E" w14:textId="5C3627AA" w:rsidR="00B03513" w:rsidRPr="00DB1195" w:rsidRDefault="00B03513" w:rsidP="00AC103A">
      <w:pPr>
        <w:tabs>
          <w:tab w:val="left" w:pos="709"/>
        </w:tabs>
        <w:jc w:val="center"/>
      </w:pPr>
      <w:r w:rsidRPr="00DB1195">
        <w:t>Articolo 10 - Protezione dei dati personali</w:t>
      </w:r>
    </w:p>
    <w:p w14:paraId="16B06DE8" w14:textId="77777777" w:rsidR="00B03513" w:rsidRPr="00DB1195" w:rsidRDefault="00B03513" w:rsidP="00AC103A">
      <w:pPr>
        <w:tabs>
          <w:tab w:val="left" w:pos="709"/>
        </w:tabs>
      </w:pPr>
      <w:r w:rsidRPr="00DB1195">
        <w:t>10.1. Ai sensi del Regolamento (UE) 2016/679 in materia di protezione dei dati personali, si informa che i dati personali conferiti nell’ambito della partecipazione all’iniziativa, saranno trattati esclusivamente per le finalità di cui al presente Avviso, nel pieno rispetto della normativa vigente, come da apposita informativa allegata.</w:t>
      </w:r>
    </w:p>
    <w:p w14:paraId="6C52A5A9" w14:textId="68FD63FF" w:rsidR="00B03513" w:rsidRPr="00DB1195" w:rsidRDefault="00B03513" w:rsidP="00AC103A">
      <w:pPr>
        <w:tabs>
          <w:tab w:val="left" w:pos="709"/>
        </w:tabs>
        <w:jc w:val="center"/>
      </w:pPr>
      <w:r w:rsidRPr="00DB1195">
        <w:t>Articolo 11 - Note informative</w:t>
      </w:r>
    </w:p>
    <w:p w14:paraId="39AA42F3" w14:textId="77777777" w:rsidR="00B03513" w:rsidRPr="00DB1195" w:rsidRDefault="00B03513" w:rsidP="00AC103A">
      <w:pPr>
        <w:tabs>
          <w:tab w:val="left" w:pos="709"/>
        </w:tabs>
      </w:pPr>
      <w:r w:rsidRPr="00DB1195">
        <w:t xml:space="preserve">11.1. I candidati sono invitati a consultare periodicamente il sito istituzionale </w:t>
      </w:r>
      <w:hyperlink r:id="rId7" w:history="1">
        <w:r w:rsidRPr="00DB1195">
          <w:rPr>
            <w:rStyle w:val="Collegamentoipertestuale"/>
          </w:rPr>
          <w:t>www.comitatoparalimpico/sicilia.it</w:t>
        </w:r>
      </w:hyperlink>
      <w:r w:rsidRPr="00DB1195">
        <w:t xml:space="preserve"> dove verranno pubblicate le informazioni relative ai Campus e ad eventuali modifiche/integrazioni del presente Avviso.</w:t>
      </w:r>
    </w:p>
    <w:p w14:paraId="53D7362C" w14:textId="77777777" w:rsidR="00B03513" w:rsidRPr="00DB1195" w:rsidRDefault="00B03513" w:rsidP="00AC103A">
      <w:pPr>
        <w:tabs>
          <w:tab w:val="left" w:pos="709"/>
        </w:tabs>
      </w:pPr>
      <w:r w:rsidRPr="00DB1195">
        <w:t>11.2. Il C.R. CIP resta a disposizione per qualsiasi tipo di informazione ai seguenti recapiti:</w:t>
      </w:r>
    </w:p>
    <w:p w14:paraId="2F2F2900" w14:textId="3338B2A0" w:rsidR="001F1FF8" w:rsidRPr="001F1FF8" w:rsidRDefault="00B03513" w:rsidP="00F31725">
      <w:pPr>
        <w:tabs>
          <w:tab w:val="left" w:pos="709"/>
        </w:tabs>
        <w:ind w:firstLine="0"/>
      </w:pPr>
      <w:r w:rsidRPr="00DB1195">
        <w:t xml:space="preserve">e-mail: </w:t>
      </w:r>
      <w:hyperlink r:id="rId8" w:history="1">
        <w:r w:rsidRPr="00DB1195">
          <w:rPr>
            <w:rStyle w:val="Collegamentoipertestuale"/>
          </w:rPr>
          <w:t>sicilia@comitatoparalimpico.it</w:t>
        </w:r>
      </w:hyperlink>
      <w:r w:rsidRPr="00DB1195">
        <w:t xml:space="preserve">  - tel.: 091</w:t>
      </w:r>
      <w:r w:rsidR="00F31725" w:rsidRPr="00DB1195">
        <w:t xml:space="preserve">/309842 – </w:t>
      </w:r>
      <w:r w:rsidRPr="00DB1195">
        <w:t>2732844</w:t>
      </w:r>
      <w:r w:rsidR="00F31725" w:rsidRPr="00DB1195">
        <w:t xml:space="preserve"> – 2732836</w:t>
      </w:r>
    </w:p>
    <w:sectPr w:rsidR="001F1FF8" w:rsidRPr="001F1FF8" w:rsidSect="00B03513">
      <w:headerReference w:type="even" r:id="rId9"/>
      <w:headerReference w:type="default" r:id="rId10"/>
      <w:footerReference w:type="even" r:id="rId11"/>
      <w:footerReference w:type="default" r:id="rId12"/>
      <w:headerReference w:type="first" r:id="rId13"/>
      <w:footerReference w:type="first" r:id="rId14"/>
      <w:pgSz w:w="11906" w:h="16838" w:code="9"/>
      <w:pgMar w:top="238" w:right="566" w:bottom="284" w:left="567" w:header="284"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6776D" w14:textId="77777777" w:rsidR="00E0162E" w:rsidRDefault="00E0162E" w:rsidP="00616FB1">
      <w:pPr>
        <w:spacing w:before="0" w:after="0" w:line="240" w:lineRule="auto"/>
      </w:pPr>
      <w:r>
        <w:separator/>
      </w:r>
    </w:p>
  </w:endnote>
  <w:endnote w:type="continuationSeparator" w:id="0">
    <w:p w14:paraId="2ECC2486" w14:textId="77777777" w:rsidR="00E0162E" w:rsidRDefault="00E0162E" w:rsidP="00616FB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DF307" w14:textId="77777777" w:rsidR="00EB3B6A" w:rsidRDefault="00EB3B6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08B3E" w14:textId="77777777" w:rsidR="00366A36" w:rsidRPr="00366A36" w:rsidRDefault="001F060C" w:rsidP="00366A36">
    <w:pPr>
      <w:pStyle w:val="Pidipagina"/>
      <w:tabs>
        <w:tab w:val="clear" w:pos="9638"/>
        <w:tab w:val="left" w:pos="4956"/>
      </w:tabs>
      <w:ind w:left="0" w:right="-1" w:firstLine="0"/>
      <w:jc w:val="left"/>
      <w:rPr>
        <w:lang w:val="en-GB"/>
      </w:rPr>
    </w:pPr>
    <w:r>
      <w:rPr>
        <w:noProof/>
        <w:lang w:eastAsia="it-IT"/>
      </w:rPr>
      <mc:AlternateContent>
        <mc:Choice Requires="wps">
          <w:drawing>
            <wp:anchor distT="0" distB="0" distL="114300" distR="114300" simplePos="0" relativeHeight="251658240" behindDoc="0" locked="0" layoutInCell="1" allowOverlap="1" wp14:anchorId="4E2B5A1C" wp14:editId="5337EFE5">
              <wp:simplePos x="0" y="0"/>
              <wp:positionH relativeFrom="page">
                <wp:posOffset>1608455</wp:posOffset>
              </wp:positionH>
              <wp:positionV relativeFrom="paragraph">
                <wp:posOffset>38100</wp:posOffset>
              </wp:positionV>
              <wp:extent cx="5944870" cy="847725"/>
              <wp:effectExtent l="0" t="0" r="0"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4870" cy="8477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D48DD9" w14:textId="77777777" w:rsidR="00530BC1" w:rsidRDefault="00530BC1" w:rsidP="00842449">
                          <w:pPr>
                            <w:spacing w:before="0" w:after="0" w:line="240" w:lineRule="auto"/>
                            <w:ind w:left="0" w:firstLine="0"/>
                            <w:rPr>
                              <w:rFonts w:cstheme="minorHAnsi"/>
                              <w:sz w:val="16"/>
                              <w:szCs w:val="16"/>
                            </w:rPr>
                          </w:pPr>
                        </w:p>
                        <w:p w14:paraId="7EA13EEC" w14:textId="6A250242" w:rsidR="00842449" w:rsidRPr="00BE0367" w:rsidRDefault="00842449" w:rsidP="00842449">
                          <w:pPr>
                            <w:spacing w:before="0" w:after="0" w:line="240" w:lineRule="auto"/>
                            <w:ind w:left="0" w:firstLine="0"/>
                            <w:rPr>
                              <w:rFonts w:cstheme="minorHAnsi"/>
                              <w:sz w:val="16"/>
                              <w:szCs w:val="16"/>
                            </w:rPr>
                          </w:pPr>
                          <w:r w:rsidRPr="00BE0367">
                            <w:rPr>
                              <w:rFonts w:cstheme="minorHAnsi"/>
                              <w:sz w:val="16"/>
                              <w:szCs w:val="16"/>
                            </w:rPr>
                            <w:t>Via</w:t>
                          </w:r>
                          <w:r w:rsidR="0024211C">
                            <w:rPr>
                              <w:rFonts w:cstheme="minorHAnsi"/>
                              <w:sz w:val="16"/>
                              <w:szCs w:val="16"/>
                            </w:rPr>
                            <w:t xml:space="preserve"> DEI</w:t>
                          </w:r>
                          <w:r w:rsidRPr="00BE0367">
                            <w:rPr>
                              <w:rFonts w:cstheme="minorHAnsi"/>
                              <w:sz w:val="16"/>
                              <w:szCs w:val="16"/>
                            </w:rPr>
                            <w:t xml:space="preserve"> </w:t>
                          </w:r>
                          <w:r w:rsidR="0024211C">
                            <w:rPr>
                              <w:rFonts w:cstheme="minorHAnsi"/>
                              <w:sz w:val="16"/>
                              <w:szCs w:val="16"/>
                            </w:rPr>
                            <w:t>CANTIERI</w:t>
                          </w:r>
                          <w:r w:rsidRPr="00BE0367">
                            <w:rPr>
                              <w:rFonts w:cstheme="minorHAnsi"/>
                              <w:sz w:val="16"/>
                              <w:szCs w:val="16"/>
                            </w:rPr>
                            <w:t xml:space="preserve"> </w:t>
                          </w:r>
                          <w:r w:rsidR="0024211C">
                            <w:rPr>
                              <w:rFonts w:cstheme="minorHAnsi"/>
                              <w:sz w:val="16"/>
                              <w:szCs w:val="16"/>
                            </w:rPr>
                            <w:t>N.120</w:t>
                          </w:r>
                          <w:r w:rsidR="000E6709">
                            <w:rPr>
                              <w:rFonts w:cstheme="minorHAnsi"/>
                              <w:sz w:val="16"/>
                              <w:szCs w:val="16"/>
                            </w:rPr>
                            <w:t xml:space="preserve"> </w:t>
                          </w:r>
                          <w:r w:rsidRPr="00BE0367">
                            <w:rPr>
                              <w:rFonts w:cstheme="minorHAnsi"/>
                              <w:sz w:val="16"/>
                              <w:szCs w:val="16"/>
                            </w:rPr>
                            <w:t>– 9014</w:t>
                          </w:r>
                          <w:r w:rsidR="0024211C">
                            <w:rPr>
                              <w:rFonts w:cstheme="minorHAnsi"/>
                              <w:sz w:val="16"/>
                              <w:szCs w:val="16"/>
                            </w:rPr>
                            <w:t>2</w:t>
                          </w:r>
                          <w:r w:rsidR="000E6709">
                            <w:rPr>
                              <w:rFonts w:cstheme="minorHAnsi"/>
                              <w:sz w:val="16"/>
                              <w:szCs w:val="16"/>
                            </w:rPr>
                            <w:t xml:space="preserve"> </w:t>
                          </w:r>
                          <w:r w:rsidRPr="00BE0367">
                            <w:rPr>
                              <w:rFonts w:cstheme="minorHAnsi"/>
                              <w:sz w:val="16"/>
                              <w:szCs w:val="16"/>
                            </w:rPr>
                            <w:t>Palermo – Tel/Fax 091 30 98 42 – Cell. Presidente 334 6897505</w:t>
                          </w:r>
                        </w:p>
                        <w:p w14:paraId="0AF7CEF6" w14:textId="77777777" w:rsidR="00683BE0" w:rsidRPr="00BE0367" w:rsidRDefault="00842449" w:rsidP="00842449">
                          <w:pPr>
                            <w:spacing w:before="0" w:after="0" w:line="240" w:lineRule="auto"/>
                            <w:ind w:left="0" w:firstLine="0"/>
                            <w:rPr>
                              <w:rFonts w:cstheme="minorHAnsi"/>
                              <w:sz w:val="16"/>
                              <w:szCs w:val="16"/>
                            </w:rPr>
                          </w:pPr>
                          <w:r w:rsidRPr="00BE0367">
                            <w:rPr>
                              <w:rFonts w:cstheme="minorHAnsi"/>
                              <w:sz w:val="16"/>
                              <w:szCs w:val="16"/>
                            </w:rPr>
                            <w:t>P.I</w:t>
                          </w:r>
                          <w:r w:rsidR="00BD7E4A">
                            <w:rPr>
                              <w:rFonts w:cstheme="minorHAnsi"/>
                              <w:sz w:val="16"/>
                              <w:szCs w:val="16"/>
                            </w:rPr>
                            <w:t>VA</w:t>
                          </w:r>
                          <w:r w:rsidRPr="00BE0367">
                            <w:rPr>
                              <w:rFonts w:cstheme="minorHAnsi"/>
                              <w:sz w:val="16"/>
                              <w:szCs w:val="16"/>
                            </w:rPr>
                            <w:t xml:space="preserve">  </w:t>
                          </w:r>
                          <w:r w:rsidR="00C10D75" w:rsidRPr="00BE0367">
                            <w:rPr>
                              <w:rStyle w:val="Enfasicorsivo"/>
                              <w:rFonts w:cstheme="minorHAnsi"/>
                              <w:b/>
                              <w:sz w:val="16"/>
                              <w:szCs w:val="16"/>
                              <w:shd w:val="clear" w:color="auto" w:fill="FFFFFF"/>
                            </w:rPr>
                            <w:t>1464 9011 005</w:t>
                          </w:r>
                          <w:r w:rsidRPr="00BE0367">
                            <w:rPr>
                              <w:rFonts w:cstheme="minorHAnsi"/>
                              <w:sz w:val="16"/>
                              <w:szCs w:val="16"/>
                            </w:rPr>
                            <w:t xml:space="preserve">– Cod. Fisc. </w:t>
                          </w:r>
                          <w:r w:rsidR="00C10D75" w:rsidRPr="00BE0367">
                            <w:rPr>
                              <w:rStyle w:val="Enfasicorsivo"/>
                              <w:rFonts w:cstheme="minorHAnsi"/>
                              <w:b/>
                              <w:sz w:val="16"/>
                              <w:szCs w:val="16"/>
                              <w:shd w:val="clear" w:color="auto" w:fill="FFFFFF"/>
                            </w:rPr>
                            <w:t>1464 9011 005</w:t>
                          </w:r>
                        </w:p>
                        <w:p w14:paraId="18CDC2CD" w14:textId="2945672D" w:rsidR="00842449" w:rsidRPr="00111C89" w:rsidRDefault="00BE0367" w:rsidP="00842449">
                          <w:pPr>
                            <w:spacing w:before="0" w:after="0" w:line="240" w:lineRule="auto"/>
                            <w:ind w:left="0" w:firstLine="0"/>
                            <w:rPr>
                              <w:rFonts w:cstheme="minorHAnsi"/>
                              <w:sz w:val="16"/>
                              <w:szCs w:val="16"/>
                            </w:rPr>
                          </w:pPr>
                          <w:r w:rsidRPr="00111C89">
                            <w:rPr>
                              <w:rFonts w:cstheme="minorHAnsi"/>
                              <w:sz w:val="16"/>
                              <w:szCs w:val="16"/>
                            </w:rPr>
                            <w:t>E-mail:</w:t>
                          </w:r>
                          <w:hyperlink r:id="rId1" w:history="1">
                            <w:r w:rsidR="00022BB6" w:rsidRPr="00111C89">
                              <w:rPr>
                                <w:rStyle w:val="Collegamentoipertestuale"/>
                                <w:rFonts w:cstheme="minorHAnsi"/>
                                <w:color w:val="auto"/>
                                <w:sz w:val="16"/>
                                <w:szCs w:val="16"/>
                                <w:u w:val="none"/>
                              </w:rPr>
                              <w:t>sicilia@postacert.comitatoparalimpico.it</w:t>
                            </w:r>
                          </w:hyperlink>
                          <w:r w:rsidRPr="00111C89">
                            <w:rPr>
                              <w:rFonts w:cstheme="minorHAnsi"/>
                              <w:sz w:val="16"/>
                              <w:szCs w:val="16"/>
                            </w:rPr>
                            <w:t>-</w:t>
                          </w:r>
                          <w:r w:rsidR="00842449" w:rsidRPr="00111C89">
                            <w:rPr>
                              <w:rFonts w:cstheme="minorHAnsi"/>
                              <w:sz w:val="16"/>
                              <w:szCs w:val="16"/>
                            </w:rPr>
                            <w:t>sicilia@comitatoparalimpico.it</w:t>
                          </w:r>
                          <w:r w:rsidR="00D622D1" w:rsidRPr="00111C89">
                            <w:rPr>
                              <w:rFonts w:cstheme="minorHAnsi"/>
                              <w:sz w:val="16"/>
                              <w:szCs w:val="16"/>
                            </w:rPr>
                            <w:t>-</w:t>
                          </w:r>
                          <w:hyperlink r:id="rId2" w:history="1">
                            <w:r w:rsidRPr="00111C89">
                              <w:rPr>
                                <w:rStyle w:val="Collegamentoipertestuale"/>
                                <w:rFonts w:cstheme="minorHAnsi"/>
                                <w:color w:val="auto"/>
                                <w:sz w:val="16"/>
                                <w:szCs w:val="16"/>
                                <w:u w:val="none"/>
                              </w:rPr>
                              <w:t>presidentesicilia@comitatoparalimpico.it</w:t>
                            </w:r>
                          </w:hyperlink>
                        </w:p>
                        <w:p w14:paraId="28B6E068" w14:textId="211A42D1" w:rsidR="00BE0367" w:rsidRPr="00BE0367" w:rsidRDefault="00BE0367" w:rsidP="00842449">
                          <w:pPr>
                            <w:spacing w:before="0" w:after="0" w:line="240" w:lineRule="auto"/>
                            <w:ind w:left="0" w:firstLine="0"/>
                            <w:rPr>
                              <w:rFonts w:cstheme="minorHAnsi"/>
                              <w:sz w:val="16"/>
                              <w:szCs w:val="16"/>
                            </w:rPr>
                          </w:pPr>
                          <w:r w:rsidRPr="00BE0367">
                            <w:rPr>
                              <w:rFonts w:cstheme="minorHAnsi"/>
                              <w:sz w:val="16"/>
                              <w:szCs w:val="16"/>
                            </w:rPr>
                            <w:t>Sito: www.comitatoparalimpico</w:t>
                          </w:r>
                          <w:r w:rsidR="00530BC1">
                            <w:rPr>
                              <w:rFonts w:cstheme="minorHAnsi"/>
                              <w:sz w:val="16"/>
                              <w:szCs w:val="16"/>
                            </w:rPr>
                            <w:t>.it/</w:t>
                          </w:r>
                          <w:r w:rsidR="00C54AD9">
                            <w:rPr>
                              <w:rFonts w:cstheme="minorHAnsi"/>
                              <w:sz w:val="16"/>
                              <w:szCs w:val="16"/>
                            </w:rPr>
                            <w:t>sicilia</w:t>
                          </w:r>
                        </w:p>
                        <w:p w14:paraId="0ACBB686" w14:textId="77777777" w:rsidR="00842449" w:rsidRDefault="00842449">
                          <w:pPr>
                            <w:ind w:left="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2B5A1C" id="_x0000_t202" coordsize="21600,21600" o:spt="202" path="m,l,21600r21600,l21600,xe">
              <v:stroke joinstyle="miter"/>
              <v:path gradientshapeok="t" o:connecttype="rect"/>
            </v:shapetype>
            <v:shape id="Text Box 2" o:spid="_x0000_s1026" type="#_x0000_t202" style="position:absolute;margin-left:126.65pt;margin-top:3pt;width:468.1pt;height:66.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" stroked="f">
              <v:textbox>
                <w:txbxContent>
                  <w:p w14:paraId="28D48DD9" w14:textId="77777777" w:rsidR="00530BC1" w:rsidRDefault="00530BC1" w:rsidP="00842449">
                    <w:pPr>
                      <w:spacing w:before="0" w:after="0" w:line="240" w:lineRule="auto"/>
                      <w:ind w:left="0" w:firstLine="0"/>
                      <w:rPr>
                        <w:rFonts w:cstheme="minorHAnsi"/>
                        <w:sz w:val="16"/>
                        <w:szCs w:val="16"/>
                      </w:rPr>
                    </w:pPr>
                  </w:p>
                  <w:p w14:paraId="7EA13EEC" w14:textId="6A250242" w:rsidR="00842449" w:rsidRPr="00BE0367" w:rsidRDefault="00842449" w:rsidP="00842449">
                    <w:pPr>
                      <w:spacing w:before="0" w:after="0" w:line="240" w:lineRule="auto"/>
                      <w:ind w:left="0" w:firstLine="0"/>
                      <w:rPr>
                        <w:rFonts w:cstheme="minorHAnsi"/>
                        <w:sz w:val="16"/>
                        <w:szCs w:val="16"/>
                      </w:rPr>
                    </w:pPr>
                    <w:r w:rsidRPr="00BE0367">
                      <w:rPr>
                        <w:rFonts w:cstheme="minorHAnsi"/>
                        <w:sz w:val="16"/>
                        <w:szCs w:val="16"/>
                      </w:rPr>
                      <w:t>Via</w:t>
                    </w:r>
                    <w:r w:rsidR="0024211C">
                      <w:rPr>
                        <w:rFonts w:cstheme="minorHAnsi"/>
                        <w:sz w:val="16"/>
                        <w:szCs w:val="16"/>
                      </w:rPr>
                      <w:t xml:space="preserve"> DEI</w:t>
                    </w:r>
                    <w:r w:rsidRPr="00BE0367">
                      <w:rPr>
                        <w:rFonts w:cstheme="minorHAnsi"/>
                        <w:sz w:val="16"/>
                        <w:szCs w:val="16"/>
                      </w:rPr>
                      <w:t xml:space="preserve"> </w:t>
                    </w:r>
                    <w:r w:rsidR="0024211C">
                      <w:rPr>
                        <w:rFonts w:cstheme="minorHAnsi"/>
                        <w:sz w:val="16"/>
                        <w:szCs w:val="16"/>
                      </w:rPr>
                      <w:t>CANTIERI</w:t>
                    </w:r>
                    <w:r w:rsidRPr="00BE0367">
                      <w:rPr>
                        <w:rFonts w:cstheme="minorHAnsi"/>
                        <w:sz w:val="16"/>
                        <w:szCs w:val="16"/>
                      </w:rPr>
                      <w:t xml:space="preserve"> </w:t>
                    </w:r>
                    <w:r w:rsidR="0024211C">
                      <w:rPr>
                        <w:rFonts w:cstheme="minorHAnsi"/>
                        <w:sz w:val="16"/>
                        <w:szCs w:val="16"/>
                      </w:rPr>
                      <w:t>N.120</w:t>
                    </w:r>
                    <w:r w:rsidR="000E6709">
                      <w:rPr>
                        <w:rFonts w:cstheme="minorHAnsi"/>
                        <w:sz w:val="16"/>
                        <w:szCs w:val="16"/>
                      </w:rPr>
                      <w:t xml:space="preserve"> </w:t>
                    </w:r>
                    <w:r w:rsidRPr="00BE0367">
                      <w:rPr>
                        <w:rFonts w:cstheme="minorHAnsi"/>
                        <w:sz w:val="16"/>
                        <w:szCs w:val="16"/>
                      </w:rPr>
                      <w:t>– 9014</w:t>
                    </w:r>
                    <w:r w:rsidR="0024211C">
                      <w:rPr>
                        <w:rFonts w:cstheme="minorHAnsi"/>
                        <w:sz w:val="16"/>
                        <w:szCs w:val="16"/>
                      </w:rPr>
                      <w:t>2</w:t>
                    </w:r>
                    <w:r w:rsidR="000E6709">
                      <w:rPr>
                        <w:rFonts w:cstheme="minorHAnsi"/>
                        <w:sz w:val="16"/>
                        <w:szCs w:val="16"/>
                      </w:rPr>
                      <w:t xml:space="preserve"> </w:t>
                    </w:r>
                    <w:r w:rsidRPr="00BE0367">
                      <w:rPr>
                        <w:rFonts w:cstheme="minorHAnsi"/>
                        <w:sz w:val="16"/>
                        <w:szCs w:val="16"/>
                      </w:rPr>
                      <w:t>Palermo – Tel/Fax 091 30 98 42 – Cell. Presidente 334 6897505</w:t>
                    </w:r>
                  </w:p>
                  <w:p w14:paraId="0AF7CEF6" w14:textId="77777777" w:rsidR="00683BE0" w:rsidRPr="00BE0367" w:rsidRDefault="00842449" w:rsidP="00842449">
                    <w:pPr>
                      <w:spacing w:before="0" w:after="0" w:line="240" w:lineRule="auto"/>
                      <w:ind w:left="0" w:firstLine="0"/>
                      <w:rPr>
                        <w:rFonts w:cstheme="minorHAnsi"/>
                        <w:sz w:val="16"/>
                        <w:szCs w:val="16"/>
                      </w:rPr>
                    </w:pPr>
                    <w:r w:rsidRPr="00BE0367">
                      <w:rPr>
                        <w:rFonts w:cstheme="minorHAnsi"/>
                        <w:sz w:val="16"/>
                        <w:szCs w:val="16"/>
                      </w:rPr>
                      <w:t>P.I</w:t>
                    </w:r>
                    <w:r w:rsidR="00BD7E4A">
                      <w:rPr>
                        <w:rFonts w:cstheme="minorHAnsi"/>
                        <w:sz w:val="16"/>
                        <w:szCs w:val="16"/>
                      </w:rPr>
                      <w:t>VA</w:t>
                    </w:r>
                    <w:r w:rsidRPr="00BE0367">
                      <w:rPr>
                        <w:rFonts w:cstheme="minorHAnsi"/>
                        <w:sz w:val="16"/>
                        <w:szCs w:val="16"/>
                      </w:rPr>
                      <w:t xml:space="preserve">  </w:t>
                    </w:r>
                    <w:r w:rsidR="00C10D75" w:rsidRPr="00BE0367">
                      <w:rPr>
                        <w:rStyle w:val="Enfasicorsivo"/>
                        <w:rFonts w:cstheme="minorHAnsi"/>
                        <w:b/>
                        <w:sz w:val="16"/>
                        <w:szCs w:val="16"/>
                        <w:shd w:val="clear" w:color="auto" w:fill="FFFFFF"/>
                      </w:rPr>
                      <w:t>1464 9011 005</w:t>
                    </w:r>
                    <w:r w:rsidRPr="00BE0367">
                      <w:rPr>
                        <w:rFonts w:cstheme="minorHAnsi"/>
                        <w:sz w:val="16"/>
                        <w:szCs w:val="16"/>
                      </w:rPr>
                      <w:t xml:space="preserve">– Cod. Fisc. </w:t>
                    </w:r>
                    <w:r w:rsidR="00C10D75" w:rsidRPr="00BE0367">
                      <w:rPr>
                        <w:rStyle w:val="Enfasicorsivo"/>
                        <w:rFonts w:cstheme="minorHAnsi"/>
                        <w:b/>
                        <w:sz w:val="16"/>
                        <w:szCs w:val="16"/>
                        <w:shd w:val="clear" w:color="auto" w:fill="FFFFFF"/>
                      </w:rPr>
                      <w:t>1464 9011 005</w:t>
                    </w:r>
                  </w:p>
                  <w:p w14:paraId="18CDC2CD" w14:textId="2945672D" w:rsidR="00842449" w:rsidRPr="00111C89" w:rsidRDefault="00BE0367" w:rsidP="00842449">
                    <w:pPr>
                      <w:spacing w:before="0" w:after="0" w:line="240" w:lineRule="auto"/>
                      <w:ind w:left="0" w:firstLine="0"/>
                      <w:rPr>
                        <w:rFonts w:cstheme="minorHAnsi"/>
                        <w:sz w:val="16"/>
                        <w:szCs w:val="16"/>
                      </w:rPr>
                    </w:pPr>
                    <w:r w:rsidRPr="00111C89">
                      <w:rPr>
                        <w:rFonts w:cstheme="minorHAnsi"/>
                        <w:sz w:val="16"/>
                        <w:szCs w:val="16"/>
                      </w:rPr>
                      <w:t>E-mail:</w:t>
                    </w:r>
                    <w:hyperlink r:id="rId3" w:history="1">
                      <w:r w:rsidR="00022BB6" w:rsidRPr="00111C89">
                        <w:rPr>
                          <w:rStyle w:val="Collegamentoipertestuale"/>
                          <w:rFonts w:cstheme="minorHAnsi"/>
                          <w:color w:val="auto"/>
                          <w:sz w:val="16"/>
                          <w:szCs w:val="16"/>
                          <w:u w:val="none"/>
                        </w:rPr>
                        <w:t>sicilia@postacert.comitatoparalimpico.it</w:t>
                      </w:r>
                    </w:hyperlink>
                    <w:r w:rsidRPr="00111C89">
                      <w:rPr>
                        <w:rFonts w:cstheme="minorHAnsi"/>
                        <w:sz w:val="16"/>
                        <w:szCs w:val="16"/>
                      </w:rPr>
                      <w:t>-</w:t>
                    </w:r>
                    <w:r w:rsidR="00842449" w:rsidRPr="00111C89">
                      <w:rPr>
                        <w:rFonts w:cstheme="minorHAnsi"/>
                        <w:sz w:val="16"/>
                        <w:szCs w:val="16"/>
                      </w:rPr>
                      <w:t>sicilia@comitatoparalimpico.it</w:t>
                    </w:r>
                    <w:r w:rsidR="00D622D1" w:rsidRPr="00111C89">
                      <w:rPr>
                        <w:rFonts w:cstheme="minorHAnsi"/>
                        <w:sz w:val="16"/>
                        <w:szCs w:val="16"/>
                      </w:rPr>
                      <w:t>-</w:t>
                    </w:r>
                    <w:hyperlink r:id="rId4" w:history="1">
                      <w:r w:rsidRPr="00111C89">
                        <w:rPr>
                          <w:rStyle w:val="Collegamentoipertestuale"/>
                          <w:rFonts w:cstheme="minorHAnsi"/>
                          <w:color w:val="auto"/>
                          <w:sz w:val="16"/>
                          <w:szCs w:val="16"/>
                          <w:u w:val="none"/>
                        </w:rPr>
                        <w:t>presidentesicilia@comitatoparalimpico.it</w:t>
                      </w:r>
                    </w:hyperlink>
                  </w:p>
                  <w:p w14:paraId="28B6E068" w14:textId="211A42D1" w:rsidR="00BE0367" w:rsidRPr="00BE0367" w:rsidRDefault="00BE0367" w:rsidP="00842449">
                    <w:pPr>
                      <w:spacing w:before="0" w:after="0" w:line="240" w:lineRule="auto"/>
                      <w:ind w:left="0" w:firstLine="0"/>
                      <w:rPr>
                        <w:rFonts w:cstheme="minorHAnsi"/>
                        <w:sz w:val="16"/>
                        <w:szCs w:val="16"/>
                      </w:rPr>
                    </w:pPr>
                    <w:r w:rsidRPr="00BE0367">
                      <w:rPr>
                        <w:rFonts w:cstheme="minorHAnsi"/>
                        <w:sz w:val="16"/>
                        <w:szCs w:val="16"/>
                      </w:rPr>
                      <w:t>Sito: www.comitatoparalimpico</w:t>
                    </w:r>
                    <w:r w:rsidR="00530BC1">
                      <w:rPr>
                        <w:rFonts w:cstheme="minorHAnsi"/>
                        <w:sz w:val="16"/>
                        <w:szCs w:val="16"/>
                      </w:rPr>
                      <w:t>.it/</w:t>
                    </w:r>
                    <w:r w:rsidR="00C54AD9">
                      <w:rPr>
                        <w:rFonts w:cstheme="minorHAnsi"/>
                        <w:sz w:val="16"/>
                        <w:szCs w:val="16"/>
                      </w:rPr>
                      <w:t>sicilia</w:t>
                    </w:r>
                  </w:p>
                  <w:p w14:paraId="0ACBB686" w14:textId="77777777" w:rsidR="00842449" w:rsidRDefault="00842449">
                    <w:pPr>
                      <w:ind w:left="0"/>
                    </w:pPr>
                  </w:p>
                </w:txbxContent>
              </v:textbox>
              <w10:wrap anchorx="page"/>
            </v:shape>
          </w:pict>
        </mc:Fallback>
      </mc:AlternateContent>
    </w:r>
    <w:r>
      <w:rPr>
        <w:noProof/>
      </w:rPr>
      <w:drawing>
        <wp:inline distT="0" distB="0" distL="0" distR="0" wp14:anchorId="7EC7732A" wp14:editId="449A1169">
          <wp:extent cx="884631" cy="855033"/>
          <wp:effectExtent l="0" t="0" r="0" b="0"/>
          <wp:docPr id="1717756516" name="Immagine 1717756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27477" cy="896446"/>
                  </a:xfrm>
                  <a:prstGeom prst="rect">
                    <a:avLst/>
                  </a:prstGeom>
                  <a:noFill/>
                  <a:ln>
                    <a:noFill/>
                  </a:ln>
                </pic:spPr>
              </pic:pic>
            </a:graphicData>
          </a:graphic>
        </wp:inline>
      </w:drawing>
    </w:r>
    <w:r w:rsidR="00366A36">
      <w:rPr>
        <w:lang w:val="en-GB"/>
      </w:rPr>
      <w:tab/>
    </w:r>
    <w:r w:rsidR="00366A36">
      <w:rPr>
        <w:lang w:val="en-GB"/>
      </w:rPr>
      <w:tab/>
    </w:r>
    <w:r w:rsidR="00366A36">
      <w:rPr>
        <w:lang w:val="en-GB"/>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97FFC" w14:textId="77777777" w:rsidR="00EB3B6A" w:rsidRDefault="00EB3B6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DBAF4" w14:textId="77777777" w:rsidR="00E0162E" w:rsidRDefault="00E0162E" w:rsidP="00616FB1">
      <w:pPr>
        <w:spacing w:before="0" w:after="0" w:line="240" w:lineRule="auto"/>
      </w:pPr>
      <w:r>
        <w:separator/>
      </w:r>
    </w:p>
  </w:footnote>
  <w:footnote w:type="continuationSeparator" w:id="0">
    <w:p w14:paraId="2ADC2784" w14:textId="77777777" w:rsidR="00E0162E" w:rsidRDefault="00E0162E" w:rsidP="00616FB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CD747" w14:textId="77777777" w:rsidR="00B5457C" w:rsidRDefault="00000000">
    <w:pPr>
      <w:pStyle w:val="Intestazione"/>
    </w:pPr>
    <w:r>
      <w:rPr>
        <w:noProof/>
        <w:lang w:eastAsia="it-IT"/>
      </w:rPr>
      <w:pict w14:anchorId="1E45C2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06036" o:spid="_x0000_s1037" type="#_x0000_t75" style="position:absolute;left:0;text-align:left;margin-left:0;margin-top:0;width:289pt;height:257.75pt;z-index:-251656192;mso-position-horizontal:center;mso-position-horizontal-relative:margin;mso-position-vertical:center;mso-position-vertical-relative:margin" o:allowincell="f">
          <v:imagedata r:id="rId1" o:title="logo per sfondo carta intestata_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45C4F" w14:textId="687AD800" w:rsidR="00411227" w:rsidRDefault="00EB3B6A" w:rsidP="00B17447">
    <w:pPr>
      <w:pStyle w:val="Intestazione"/>
      <w:ind w:left="0" w:right="-1" w:firstLine="0"/>
      <w:jc w:val="center"/>
      <w:rPr>
        <w:noProof/>
      </w:rPr>
    </w:pPr>
    <w:r>
      <w:rPr>
        <w:noProof/>
      </w:rPr>
      <w:drawing>
        <wp:inline distT="0" distB="0" distL="0" distR="0" wp14:anchorId="4BBD5D14" wp14:editId="4051920A">
          <wp:extent cx="1571625" cy="1247775"/>
          <wp:effectExtent l="0" t="0" r="0" b="9525"/>
          <wp:docPr id="1794936713" name="Immagine 1794936713" descr="Immagine che contiene testo, schermata, logo,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Immagine che contiene testo, schermata, logo, grafica&#10;&#10;Descrizione generata automaticamente"/>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71625" cy="1247775"/>
                  </a:xfrm>
                  <a:prstGeom prst="rect">
                    <a:avLst/>
                  </a:prstGeom>
                  <a:noFill/>
                  <a:ln>
                    <a:noFill/>
                  </a:ln>
                </pic:spPr>
              </pic:pic>
            </a:graphicData>
          </a:graphic>
        </wp:inline>
      </w:drawing>
    </w:r>
  </w:p>
  <w:p w14:paraId="4532165E" w14:textId="77777777" w:rsidR="005705CF" w:rsidRDefault="005705CF" w:rsidP="00B17447">
    <w:pPr>
      <w:pStyle w:val="Intestazione"/>
      <w:ind w:left="0" w:right="-1" w:firstLine="0"/>
      <w:jc w:val="center"/>
      <w:rPr>
        <w:noProo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C260A" w14:textId="77777777" w:rsidR="00B5457C" w:rsidRDefault="00000000">
    <w:pPr>
      <w:pStyle w:val="Intestazione"/>
    </w:pPr>
    <w:r>
      <w:rPr>
        <w:noProof/>
        <w:lang w:eastAsia="it-IT"/>
      </w:rPr>
      <w:pict w14:anchorId="659ACC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06035" o:spid="_x0000_s1036" type="#_x0000_t75" style="position:absolute;left:0;text-align:left;margin-left:0;margin-top:0;width:289pt;height:257.75pt;z-index:-251657216;mso-position-horizontal:center;mso-position-horizontal-relative:margin;mso-position-vertical:center;mso-position-vertical-relative:margin" o:allowincell="f">
          <v:imagedata r:id="rId1" o:title="logo per sfondo carta intestata_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pt;height:14.4pt" o:bullet="t">
        <v:imagedata r:id="rId1" o:title="mso1E08"/>
      </v:shape>
    </w:pict>
  </w:numPicBullet>
  <w:abstractNum w:abstractNumId="0" w15:restartNumberingAfterBreak="0">
    <w:nsid w:val="04BE0C8F"/>
    <w:multiLevelType w:val="hybridMultilevel"/>
    <w:tmpl w:val="0AFA6716"/>
    <w:lvl w:ilvl="0" w:tplc="0410000B">
      <w:start w:val="1"/>
      <w:numFmt w:val="bullet"/>
      <w:lvlText w:val=""/>
      <w:lvlJc w:val="left"/>
      <w:pPr>
        <w:ind w:left="1429" w:hanging="360"/>
      </w:pPr>
      <w:rPr>
        <w:rFonts w:ascii="Wingdings" w:hAnsi="Wingdings"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 w15:restartNumberingAfterBreak="0">
    <w:nsid w:val="0A41071C"/>
    <w:multiLevelType w:val="hybridMultilevel"/>
    <w:tmpl w:val="2DC8DEFC"/>
    <w:lvl w:ilvl="0" w:tplc="BE08F38E">
      <w:numFmt w:val="bullet"/>
      <w:lvlText w:val="-"/>
      <w:lvlJc w:val="left"/>
      <w:pPr>
        <w:ind w:left="1778" w:hanging="360"/>
      </w:pPr>
      <w:rPr>
        <w:rFonts w:ascii="Arial" w:eastAsiaTheme="minorHAnsi" w:hAnsi="Arial" w:cs="Arial" w:hint="default"/>
      </w:rPr>
    </w:lvl>
    <w:lvl w:ilvl="1" w:tplc="04100003" w:tentative="1">
      <w:start w:val="1"/>
      <w:numFmt w:val="bullet"/>
      <w:lvlText w:val="o"/>
      <w:lvlJc w:val="left"/>
      <w:pPr>
        <w:ind w:left="2498" w:hanging="360"/>
      </w:pPr>
      <w:rPr>
        <w:rFonts w:ascii="Courier New" w:hAnsi="Courier New" w:cs="Courier New" w:hint="default"/>
      </w:rPr>
    </w:lvl>
    <w:lvl w:ilvl="2" w:tplc="04100005" w:tentative="1">
      <w:start w:val="1"/>
      <w:numFmt w:val="bullet"/>
      <w:lvlText w:val=""/>
      <w:lvlJc w:val="left"/>
      <w:pPr>
        <w:ind w:left="3218" w:hanging="360"/>
      </w:pPr>
      <w:rPr>
        <w:rFonts w:ascii="Wingdings" w:hAnsi="Wingdings" w:hint="default"/>
      </w:rPr>
    </w:lvl>
    <w:lvl w:ilvl="3" w:tplc="04100001" w:tentative="1">
      <w:start w:val="1"/>
      <w:numFmt w:val="bullet"/>
      <w:lvlText w:val=""/>
      <w:lvlJc w:val="left"/>
      <w:pPr>
        <w:ind w:left="3938" w:hanging="360"/>
      </w:pPr>
      <w:rPr>
        <w:rFonts w:ascii="Symbol" w:hAnsi="Symbol" w:hint="default"/>
      </w:rPr>
    </w:lvl>
    <w:lvl w:ilvl="4" w:tplc="04100003" w:tentative="1">
      <w:start w:val="1"/>
      <w:numFmt w:val="bullet"/>
      <w:lvlText w:val="o"/>
      <w:lvlJc w:val="left"/>
      <w:pPr>
        <w:ind w:left="4658" w:hanging="360"/>
      </w:pPr>
      <w:rPr>
        <w:rFonts w:ascii="Courier New" w:hAnsi="Courier New" w:cs="Courier New" w:hint="default"/>
      </w:rPr>
    </w:lvl>
    <w:lvl w:ilvl="5" w:tplc="04100005" w:tentative="1">
      <w:start w:val="1"/>
      <w:numFmt w:val="bullet"/>
      <w:lvlText w:val=""/>
      <w:lvlJc w:val="left"/>
      <w:pPr>
        <w:ind w:left="5378" w:hanging="360"/>
      </w:pPr>
      <w:rPr>
        <w:rFonts w:ascii="Wingdings" w:hAnsi="Wingdings" w:hint="default"/>
      </w:rPr>
    </w:lvl>
    <w:lvl w:ilvl="6" w:tplc="04100001" w:tentative="1">
      <w:start w:val="1"/>
      <w:numFmt w:val="bullet"/>
      <w:lvlText w:val=""/>
      <w:lvlJc w:val="left"/>
      <w:pPr>
        <w:ind w:left="6098" w:hanging="360"/>
      </w:pPr>
      <w:rPr>
        <w:rFonts w:ascii="Symbol" w:hAnsi="Symbol" w:hint="default"/>
      </w:rPr>
    </w:lvl>
    <w:lvl w:ilvl="7" w:tplc="04100003" w:tentative="1">
      <w:start w:val="1"/>
      <w:numFmt w:val="bullet"/>
      <w:lvlText w:val="o"/>
      <w:lvlJc w:val="left"/>
      <w:pPr>
        <w:ind w:left="6818" w:hanging="360"/>
      </w:pPr>
      <w:rPr>
        <w:rFonts w:ascii="Courier New" w:hAnsi="Courier New" w:cs="Courier New" w:hint="default"/>
      </w:rPr>
    </w:lvl>
    <w:lvl w:ilvl="8" w:tplc="04100005" w:tentative="1">
      <w:start w:val="1"/>
      <w:numFmt w:val="bullet"/>
      <w:lvlText w:val=""/>
      <w:lvlJc w:val="left"/>
      <w:pPr>
        <w:ind w:left="7538" w:hanging="360"/>
      </w:pPr>
      <w:rPr>
        <w:rFonts w:ascii="Wingdings" w:hAnsi="Wingdings" w:hint="default"/>
      </w:rPr>
    </w:lvl>
  </w:abstractNum>
  <w:abstractNum w:abstractNumId="2" w15:restartNumberingAfterBreak="0">
    <w:nsid w:val="1379484E"/>
    <w:multiLevelType w:val="hybridMultilevel"/>
    <w:tmpl w:val="4AC0241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896ED5"/>
    <w:multiLevelType w:val="hybridMultilevel"/>
    <w:tmpl w:val="619AC306"/>
    <w:lvl w:ilvl="0" w:tplc="0410000B">
      <w:start w:val="1"/>
      <w:numFmt w:val="bullet"/>
      <w:lvlText w:val=""/>
      <w:lvlJc w:val="left"/>
      <w:pPr>
        <w:ind w:left="2498" w:hanging="360"/>
      </w:pPr>
      <w:rPr>
        <w:rFonts w:ascii="Wingdings" w:hAnsi="Wingdings" w:hint="default"/>
      </w:rPr>
    </w:lvl>
    <w:lvl w:ilvl="1" w:tplc="04100003" w:tentative="1">
      <w:start w:val="1"/>
      <w:numFmt w:val="bullet"/>
      <w:lvlText w:val="o"/>
      <w:lvlJc w:val="left"/>
      <w:pPr>
        <w:ind w:left="3218" w:hanging="360"/>
      </w:pPr>
      <w:rPr>
        <w:rFonts w:ascii="Courier New" w:hAnsi="Courier New" w:cs="Courier New" w:hint="default"/>
      </w:rPr>
    </w:lvl>
    <w:lvl w:ilvl="2" w:tplc="04100005" w:tentative="1">
      <w:start w:val="1"/>
      <w:numFmt w:val="bullet"/>
      <w:lvlText w:val=""/>
      <w:lvlJc w:val="left"/>
      <w:pPr>
        <w:ind w:left="3938" w:hanging="360"/>
      </w:pPr>
      <w:rPr>
        <w:rFonts w:ascii="Wingdings" w:hAnsi="Wingdings" w:hint="default"/>
      </w:rPr>
    </w:lvl>
    <w:lvl w:ilvl="3" w:tplc="04100001" w:tentative="1">
      <w:start w:val="1"/>
      <w:numFmt w:val="bullet"/>
      <w:lvlText w:val=""/>
      <w:lvlJc w:val="left"/>
      <w:pPr>
        <w:ind w:left="4658" w:hanging="360"/>
      </w:pPr>
      <w:rPr>
        <w:rFonts w:ascii="Symbol" w:hAnsi="Symbol" w:hint="default"/>
      </w:rPr>
    </w:lvl>
    <w:lvl w:ilvl="4" w:tplc="04100003" w:tentative="1">
      <w:start w:val="1"/>
      <w:numFmt w:val="bullet"/>
      <w:lvlText w:val="o"/>
      <w:lvlJc w:val="left"/>
      <w:pPr>
        <w:ind w:left="5378" w:hanging="360"/>
      </w:pPr>
      <w:rPr>
        <w:rFonts w:ascii="Courier New" w:hAnsi="Courier New" w:cs="Courier New" w:hint="default"/>
      </w:rPr>
    </w:lvl>
    <w:lvl w:ilvl="5" w:tplc="04100005" w:tentative="1">
      <w:start w:val="1"/>
      <w:numFmt w:val="bullet"/>
      <w:lvlText w:val=""/>
      <w:lvlJc w:val="left"/>
      <w:pPr>
        <w:ind w:left="6098" w:hanging="360"/>
      </w:pPr>
      <w:rPr>
        <w:rFonts w:ascii="Wingdings" w:hAnsi="Wingdings" w:hint="default"/>
      </w:rPr>
    </w:lvl>
    <w:lvl w:ilvl="6" w:tplc="04100001" w:tentative="1">
      <w:start w:val="1"/>
      <w:numFmt w:val="bullet"/>
      <w:lvlText w:val=""/>
      <w:lvlJc w:val="left"/>
      <w:pPr>
        <w:ind w:left="6818" w:hanging="360"/>
      </w:pPr>
      <w:rPr>
        <w:rFonts w:ascii="Symbol" w:hAnsi="Symbol" w:hint="default"/>
      </w:rPr>
    </w:lvl>
    <w:lvl w:ilvl="7" w:tplc="04100003" w:tentative="1">
      <w:start w:val="1"/>
      <w:numFmt w:val="bullet"/>
      <w:lvlText w:val="o"/>
      <w:lvlJc w:val="left"/>
      <w:pPr>
        <w:ind w:left="7538" w:hanging="360"/>
      </w:pPr>
      <w:rPr>
        <w:rFonts w:ascii="Courier New" w:hAnsi="Courier New" w:cs="Courier New" w:hint="default"/>
      </w:rPr>
    </w:lvl>
    <w:lvl w:ilvl="8" w:tplc="04100005" w:tentative="1">
      <w:start w:val="1"/>
      <w:numFmt w:val="bullet"/>
      <w:lvlText w:val=""/>
      <w:lvlJc w:val="left"/>
      <w:pPr>
        <w:ind w:left="8258" w:hanging="360"/>
      </w:pPr>
      <w:rPr>
        <w:rFonts w:ascii="Wingdings" w:hAnsi="Wingdings" w:hint="default"/>
      </w:rPr>
    </w:lvl>
  </w:abstractNum>
  <w:abstractNum w:abstractNumId="4" w15:restartNumberingAfterBreak="0">
    <w:nsid w:val="15DA72E1"/>
    <w:multiLevelType w:val="hybridMultilevel"/>
    <w:tmpl w:val="D262842A"/>
    <w:lvl w:ilvl="0" w:tplc="E6FC1444">
      <w:start w:val="1"/>
      <w:numFmt w:val="bullet"/>
      <w:lvlText w:val=""/>
      <w:lvlJc w:val="left"/>
      <w:pPr>
        <w:ind w:left="2484" w:hanging="360"/>
      </w:pPr>
      <w:rPr>
        <w:rFonts w:ascii="Wingdings" w:hAnsi="Wingdings" w:hint="default"/>
      </w:rPr>
    </w:lvl>
    <w:lvl w:ilvl="1" w:tplc="04100003" w:tentative="1">
      <w:start w:val="1"/>
      <w:numFmt w:val="bullet"/>
      <w:lvlText w:val="o"/>
      <w:lvlJc w:val="left"/>
      <w:pPr>
        <w:ind w:left="3204" w:hanging="360"/>
      </w:pPr>
      <w:rPr>
        <w:rFonts w:ascii="Courier New" w:hAnsi="Courier New" w:cs="Courier New" w:hint="default"/>
      </w:rPr>
    </w:lvl>
    <w:lvl w:ilvl="2" w:tplc="04100005" w:tentative="1">
      <w:start w:val="1"/>
      <w:numFmt w:val="bullet"/>
      <w:lvlText w:val=""/>
      <w:lvlJc w:val="left"/>
      <w:pPr>
        <w:ind w:left="3924" w:hanging="360"/>
      </w:pPr>
      <w:rPr>
        <w:rFonts w:ascii="Wingdings" w:hAnsi="Wingdings" w:hint="default"/>
      </w:rPr>
    </w:lvl>
    <w:lvl w:ilvl="3" w:tplc="04100001" w:tentative="1">
      <w:start w:val="1"/>
      <w:numFmt w:val="bullet"/>
      <w:lvlText w:val=""/>
      <w:lvlJc w:val="left"/>
      <w:pPr>
        <w:ind w:left="4644" w:hanging="360"/>
      </w:pPr>
      <w:rPr>
        <w:rFonts w:ascii="Symbol" w:hAnsi="Symbol" w:hint="default"/>
      </w:rPr>
    </w:lvl>
    <w:lvl w:ilvl="4" w:tplc="04100003" w:tentative="1">
      <w:start w:val="1"/>
      <w:numFmt w:val="bullet"/>
      <w:lvlText w:val="o"/>
      <w:lvlJc w:val="left"/>
      <w:pPr>
        <w:ind w:left="5364" w:hanging="360"/>
      </w:pPr>
      <w:rPr>
        <w:rFonts w:ascii="Courier New" w:hAnsi="Courier New" w:cs="Courier New" w:hint="default"/>
      </w:rPr>
    </w:lvl>
    <w:lvl w:ilvl="5" w:tplc="04100005" w:tentative="1">
      <w:start w:val="1"/>
      <w:numFmt w:val="bullet"/>
      <w:lvlText w:val=""/>
      <w:lvlJc w:val="left"/>
      <w:pPr>
        <w:ind w:left="6084" w:hanging="360"/>
      </w:pPr>
      <w:rPr>
        <w:rFonts w:ascii="Wingdings" w:hAnsi="Wingdings" w:hint="default"/>
      </w:rPr>
    </w:lvl>
    <w:lvl w:ilvl="6" w:tplc="04100001" w:tentative="1">
      <w:start w:val="1"/>
      <w:numFmt w:val="bullet"/>
      <w:lvlText w:val=""/>
      <w:lvlJc w:val="left"/>
      <w:pPr>
        <w:ind w:left="6804" w:hanging="360"/>
      </w:pPr>
      <w:rPr>
        <w:rFonts w:ascii="Symbol" w:hAnsi="Symbol" w:hint="default"/>
      </w:rPr>
    </w:lvl>
    <w:lvl w:ilvl="7" w:tplc="04100003" w:tentative="1">
      <w:start w:val="1"/>
      <w:numFmt w:val="bullet"/>
      <w:lvlText w:val="o"/>
      <w:lvlJc w:val="left"/>
      <w:pPr>
        <w:ind w:left="7524" w:hanging="360"/>
      </w:pPr>
      <w:rPr>
        <w:rFonts w:ascii="Courier New" w:hAnsi="Courier New" w:cs="Courier New" w:hint="default"/>
      </w:rPr>
    </w:lvl>
    <w:lvl w:ilvl="8" w:tplc="04100005" w:tentative="1">
      <w:start w:val="1"/>
      <w:numFmt w:val="bullet"/>
      <w:lvlText w:val=""/>
      <w:lvlJc w:val="left"/>
      <w:pPr>
        <w:ind w:left="8244" w:hanging="360"/>
      </w:pPr>
      <w:rPr>
        <w:rFonts w:ascii="Wingdings" w:hAnsi="Wingdings" w:hint="default"/>
      </w:rPr>
    </w:lvl>
  </w:abstractNum>
  <w:abstractNum w:abstractNumId="5" w15:restartNumberingAfterBreak="0">
    <w:nsid w:val="25E919AD"/>
    <w:multiLevelType w:val="hybridMultilevel"/>
    <w:tmpl w:val="03288EC6"/>
    <w:lvl w:ilvl="0" w:tplc="89E21230">
      <w:start w:val="1"/>
      <w:numFmt w:val="decimal"/>
      <w:lvlText w:val="%1."/>
      <w:lvlJc w:val="left"/>
      <w:pPr>
        <w:ind w:left="1210" w:hanging="360"/>
      </w:pPr>
      <w:rPr>
        <w:b w:val="0"/>
        <w:color w:val="auto"/>
      </w:rPr>
    </w:lvl>
    <w:lvl w:ilvl="1" w:tplc="04100003">
      <w:start w:val="1"/>
      <w:numFmt w:val="decimal"/>
      <w:lvlText w:val="%2."/>
      <w:lvlJc w:val="left"/>
      <w:pPr>
        <w:tabs>
          <w:tab w:val="num" w:pos="1778"/>
        </w:tabs>
        <w:ind w:left="1778"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6" w15:restartNumberingAfterBreak="0">
    <w:nsid w:val="2A5B239B"/>
    <w:multiLevelType w:val="hybridMultilevel"/>
    <w:tmpl w:val="53545756"/>
    <w:lvl w:ilvl="0" w:tplc="21AC4118">
      <w:start w:val="1"/>
      <w:numFmt w:val="bullet"/>
      <w:lvlText w:val="-"/>
      <w:lvlJc w:val="left"/>
      <w:pPr>
        <w:ind w:left="1428" w:hanging="360"/>
      </w:pPr>
      <w:rPr>
        <w:rFonts w:ascii="Times New Roman" w:eastAsia="Times New Roman" w:hAnsi="Times New Roman" w:cs="Times New Roman"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7" w15:restartNumberingAfterBreak="0">
    <w:nsid w:val="2D2646C8"/>
    <w:multiLevelType w:val="hybridMultilevel"/>
    <w:tmpl w:val="375073A6"/>
    <w:lvl w:ilvl="0" w:tplc="04100001">
      <w:start w:val="1"/>
      <w:numFmt w:val="bullet"/>
      <w:lvlText w:val=""/>
      <w:lvlJc w:val="left"/>
      <w:pPr>
        <w:ind w:left="2138" w:hanging="360"/>
      </w:pPr>
      <w:rPr>
        <w:rFonts w:ascii="Symbol" w:hAnsi="Symbol" w:hint="default"/>
      </w:rPr>
    </w:lvl>
    <w:lvl w:ilvl="1" w:tplc="04100003" w:tentative="1">
      <w:start w:val="1"/>
      <w:numFmt w:val="bullet"/>
      <w:lvlText w:val="o"/>
      <w:lvlJc w:val="left"/>
      <w:pPr>
        <w:ind w:left="2858" w:hanging="360"/>
      </w:pPr>
      <w:rPr>
        <w:rFonts w:ascii="Courier New" w:hAnsi="Courier New" w:cs="Courier New" w:hint="default"/>
      </w:rPr>
    </w:lvl>
    <w:lvl w:ilvl="2" w:tplc="04100005" w:tentative="1">
      <w:start w:val="1"/>
      <w:numFmt w:val="bullet"/>
      <w:lvlText w:val=""/>
      <w:lvlJc w:val="left"/>
      <w:pPr>
        <w:ind w:left="3578" w:hanging="360"/>
      </w:pPr>
      <w:rPr>
        <w:rFonts w:ascii="Wingdings" w:hAnsi="Wingdings" w:hint="default"/>
      </w:rPr>
    </w:lvl>
    <w:lvl w:ilvl="3" w:tplc="04100001" w:tentative="1">
      <w:start w:val="1"/>
      <w:numFmt w:val="bullet"/>
      <w:lvlText w:val=""/>
      <w:lvlJc w:val="left"/>
      <w:pPr>
        <w:ind w:left="4298" w:hanging="360"/>
      </w:pPr>
      <w:rPr>
        <w:rFonts w:ascii="Symbol" w:hAnsi="Symbol" w:hint="default"/>
      </w:rPr>
    </w:lvl>
    <w:lvl w:ilvl="4" w:tplc="04100003" w:tentative="1">
      <w:start w:val="1"/>
      <w:numFmt w:val="bullet"/>
      <w:lvlText w:val="o"/>
      <w:lvlJc w:val="left"/>
      <w:pPr>
        <w:ind w:left="5018" w:hanging="360"/>
      </w:pPr>
      <w:rPr>
        <w:rFonts w:ascii="Courier New" w:hAnsi="Courier New" w:cs="Courier New" w:hint="default"/>
      </w:rPr>
    </w:lvl>
    <w:lvl w:ilvl="5" w:tplc="04100005" w:tentative="1">
      <w:start w:val="1"/>
      <w:numFmt w:val="bullet"/>
      <w:lvlText w:val=""/>
      <w:lvlJc w:val="left"/>
      <w:pPr>
        <w:ind w:left="5738" w:hanging="360"/>
      </w:pPr>
      <w:rPr>
        <w:rFonts w:ascii="Wingdings" w:hAnsi="Wingdings" w:hint="default"/>
      </w:rPr>
    </w:lvl>
    <w:lvl w:ilvl="6" w:tplc="04100001" w:tentative="1">
      <w:start w:val="1"/>
      <w:numFmt w:val="bullet"/>
      <w:lvlText w:val=""/>
      <w:lvlJc w:val="left"/>
      <w:pPr>
        <w:ind w:left="6458" w:hanging="360"/>
      </w:pPr>
      <w:rPr>
        <w:rFonts w:ascii="Symbol" w:hAnsi="Symbol" w:hint="default"/>
      </w:rPr>
    </w:lvl>
    <w:lvl w:ilvl="7" w:tplc="04100003" w:tentative="1">
      <w:start w:val="1"/>
      <w:numFmt w:val="bullet"/>
      <w:lvlText w:val="o"/>
      <w:lvlJc w:val="left"/>
      <w:pPr>
        <w:ind w:left="7178" w:hanging="360"/>
      </w:pPr>
      <w:rPr>
        <w:rFonts w:ascii="Courier New" w:hAnsi="Courier New" w:cs="Courier New" w:hint="default"/>
      </w:rPr>
    </w:lvl>
    <w:lvl w:ilvl="8" w:tplc="04100005" w:tentative="1">
      <w:start w:val="1"/>
      <w:numFmt w:val="bullet"/>
      <w:lvlText w:val=""/>
      <w:lvlJc w:val="left"/>
      <w:pPr>
        <w:ind w:left="7898" w:hanging="360"/>
      </w:pPr>
      <w:rPr>
        <w:rFonts w:ascii="Wingdings" w:hAnsi="Wingdings" w:hint="default"/>
      </w:rPr>
    </w:lvl>
  </w:abstractNum>
  <w:abstractNum w:abstractNumId="8" w15:restartNumberingAfterBreak="0">
    <w:nsid w:val="30BF3E44"/>
    <w:multiLevelType w:val="hybridMultilevel"/>
    <w:tmpl w:val="F0F0B132"/>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9" w15:restartNumberingAfterBreak="0">
    <w:nsid w:val="30FF5595"/>
    <w:multiLevelType w:val="hybridMultilevel"/>
    <w:tmpl w:val="010C78BC"/>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0" w15:restartNumberingAfterBreak="0">
    <w:nsid w:val="31AE0B85"/>
    <w:multiLevelType w:val="hybridMultilevel"/>
    <w:tmpl w:val="28886B1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3910D85"/>
    <w:multiLevelType w:val="hybridMultilevel"/>
    <w:tmpl w:val="1BBC70FC"/>
    <w:lvl w:ilvl="0" w:tplc="0410000D">
      <w:start w:val="1"/>
      <w:numFmt w:val="bullet"/>
      <w:lvlText w:val=""/>
      <w:lvlJc w:val="left"/>
      <w:pPr>
        <w:ind w:left="1140" w:hanging="360"/>
      </w:pPr>
      <w:rPr>
        <w:rFonts w:ascii="Wingdings" w:hAnsi="Wingdings" w:hint="default"/>
      </w:rPr>
    </w:lvl>
    <w:lvl w:ilvl="1" w:tplc="04100003">
      <w:start w:val="1"/>
      <w:numFmt w:val="bullet"/>
      <w:lvlText w:val="o"/>
      <w:lvlJc w:val="left"/>
      <w:pPr>
        <w:ind w:left="1860" w:hanging="360"/>
      </w:pPr>
      <w:rPr>
        <w:rFonts w:ascii="Courier New" w:hAnsi="Courier New" w:cs="Courier New" w:hint="default"/>
      </w:rPr>
    </w:lvl>
    <w:lvl w:ilvl="2" w:tplc="04100005">
      <w:start w:val="1"/>
      <w:numFmt w:val="bullet"/>
      <w:lvlText w:val=""/>
      <w:lvlJc w:val="left"/>
      <w:pPr>
        <w:ind w:left="2580" w:hanging="360"/>
      </w:pPr>
      <w:rPr>
        <w:rFonts w:ascii="Wingdings" w:hAnsi="Wingdings" w:hint="default"/>
      </w:rPr>
    </w:lvl>
    <w:lvl w:ilvl="3" w:tplc="04100001">
      <w:start w:val="1"/>
      <w:numFmt w:val="bullet"/>
      <w:lvlText w:val=""/>
      <w:lvlJc w:val="left"/>
      <w:pPr>
        <w:ind w:left="3300" w:hanging="360"/>
      </w:pPr>
      <w:rPr>
        <w:rFonts w:ascii="Symbol" w:hAnsi="Symbol" w:hint="default"/>
      </w:rPr>
    </w:lvl>
    <w:lvl w:ilvl="4" w:tplc="04100003" w:tentative="1">
      <w:start w:val="1"/>
      <w:numFmt w:val="bullet"/>
      <w:lvlText w:val="o"/>
      <w:lvlJc w:val="left"/>
      <w:pPr>
        <w:ind w:left="4020" w:hanging="360"/>
      </w:pPr>
      <w:rPr>
        <w:rFonts w:ascii="Courier New" w:hAnsi="Courier New" w:cs="Courier New" w:hint="default"/>
      </w:rPr>
    </w:lvl>
    <w:lvl w:ilvl="5" w:tplc="04100005" w:tentative="1">
      <w:start w:val="1"/>
      <w:numFmt w:val="bullet"/>
      <w:lvlText w:val=""/>
      <w:lvlJc w:val="left"/>
      <w:pPr>
        <w:ind w:left="4740" w:hanging="360"/>
      </w:pPr>
      <w:rPr>
        <w:rFonts w:ascii="Wingdings" w:hAnsi="Wingdings" w:hint="default"/>
      </w:rPr>
    </w:lvl>
    <w:lvl w:ilvl="6" w:tplc="04100001" w:tentative="1">
      <w:start w:val="1"/>
      <w:numFmt w:val="bullet"/>
      <w:lvlText w:val=""/>
      <w:lvlJc w:val="left"/>
      <w:pPr>
        <w:ind w:left="5460" w:hanging="360"/>
      </w:pPr>
      <w:rPr>
        <w:rFonts w:ascii="Symbol" w:hAnsi="Symbol" w:hint="default"/>
      </w:rPr>
    </w:lvl>
    <w:lvl w:ilvl="7" w:tplc="04100003" w:tentative="1">
      <w:start w:val="1"/>
      <w:numFmt w:val="bullet"/>
      <w:lvlText w:val="o"/>
      <w:lvlJc w:val="left"/>
      <w:pPr>
        <w:ind w:left="6180" w:hanging="360"/>
      </w:pPr>
      <w:rPr>
        <w:rFonts w:ascii="Courier New" w:hAnsi="Courier New" w:cs="Courier New" w:hint="default"/>
      </w:rPr>
    </w:lvl>
    <w:lvl w:ilvl="8" w:tplc="04100005" w:tentative="1">
      <w:start w:val="1"/>
      <w:numFmt w:val="bullet"/>
      <w:lvlText w:val=""/>
      <w:lvlJc w:val="left"/>
      <w:pPr>
        <w:ind w:left="6900" w:hanging="360"/>
      </w:pPr>
      <w:rPr>
        <w:rFonts w:ascii="Wingdings" w:hAnsi="Wingdings" w:hint="default"/>
      </w:rPr>
    </w:lvl>
  </w:abstractNum>
  <w:abstractNum w:abstractNumId="12" w15:restartNumberingAfterBreak="0">
    <w:nsid w:val="34F563A7"/>
    <w:multiLevelType w:val="hybridMultilevel"/>
    <w:tmpl w:val="FBAC842A"/>
    <w:lvl w:ilvl="0" w:tplc="4A98343A">
      <w:start w:val="16"/>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CF13855"/>
    <w:multiLevelType w:val="hybridMultilevel"/>
    <w:tmpl w:val="A6E66E50"/>
    <w:lvl w:ilvl="0" w:tplc="04100001">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4" w15:restartNumberingAfterBreak="0">
    <w:nsid w:val="47F26226"/>
    <w:multiLevelType w:val="hybridMultilevel"/>
    <w:tmpl w:val="398ABB84"/>
    <w:lvl w:ilvl="0" w:tplc="04100007">
      <w:start w:val="1"/>
      <w:numFmt w:val="bullet"/>
      <w:lvlText w:val=""/>
      <w:lvlPicBulletId w:val="0"/>
      <w:lvlJc w:val="left"/>
      <w:pPr>
        <w:ind w:left="928"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4BCD4293"/>
    <w:multiLevelType w:val="hybridMultilevel"/>
    <w:tmpl w:val="7A3E2CB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4F4E1FBB"/>
    <w:multiLevelType w:val="hybridMultilevel"/>
    <w:tmpl w:val="0620725C"/>
    <w:lvl w:ilvl="0" w:tplc="0410000B">
      <w:start w:val="1"/>
      <w:numFmt w:val="bullet"/>
      <w:lvlText w:val=""/>
      <w:lvlJc w:val="left"/>
      <w:pPr>
        <w:ind w:left="2138" w:hanging="360"/>
      </w:pPr>
      <w:rPr>
        <w:rFonts w:ascii="Wingdings" w:hAnsi="Wingdings" w:hint="default"/>
      </w:rPr>
    </w:lvl>
    <w:lvl w:ilvl="1" w:tplc="04100003" w:tentative="1">
      <w:start w:val="1"/>
      <w:numFmt w:val="bullet"/>
      <w:lvlText w:val="o"/>
      <w:lvlJc w:val="left"/>
      <w:pPr>
        <w:ind w:left="2858" w:hanging="360"/>
      </w:pPr>
      <w:rPr>
        <w:rFonts w:ascii="Courier New" w:hAnsi="Courier New" w:cs="Courier New" w:hint="default"/>
      </w:rPr>
    </w:lvl>
    <w:lvl w:ilvl="2" w:tplc="04100005" w:tentative="1">
      <w:start w:val="1"/>
      <w:numFmt w:val="bullet"/>
      <w:lvlText w:val=""/>
      <w:lvlJc w:val="left"/>
      <w:pPr>
        <w:ind w:left="3578" w:hanging="360"/>
      </w:pPr>
      <w:rPr>
        <w:rFonts w:ascii="Wingdings" w:hAnsi="Wingdings" w:hint="default"/>
      </w:rPr>
    </w:lvl>
    <w:lvl w:ilvl="3" w:tplc="04100001" w:tentative="1">
      <w:start w:val="1"/>
      <w:numFmt w:val="bullet"/>
      <w:lvlText w:val=""/>
      <w:lvlJc w:val="left"/>
      <w:pPr>
        <w:ind w:left="4298" w:hanging="360"/>
      </w:pPr>
      <w:rPr>
        <w:rFonts w:ascii="Symbol" w:hAnsi="Symbol" w:hint="default"/>
      </w:rPr>
    </w:lvl>
    <w:lvl w:ilvl="4" w:tplc="04100003" w:tentative="1">
      <w:start w:val="1"/>
      <w:numFmt w:val="bullet"/>
      <w:lvlText w:val="o"/>
      <w:lvlJc w:val="left"/>
      <w:pPr>
        <w:ind w:left="5018" w:hanging="360"/>
      </w:pPr>
      <w:rPr>
        <w:rFonts w:ascii="Courier New" w:hAnsi="Courier New" w:cs="Courier New" w:hint="default"/>
      </w:rPr>
    </w:lvl>
    <w:lvl w:ilvl="5" w:tplc="04100005" w:tentative="1">
      <w:start w:val="1"/>
      <w:numFmt w:val="bullet"/>
      <w:lvlText w:val=""/>
      <w:lvlJc w:val="left"/>
      <w:pPr>
        <w:ind w:left="5738" w:hanging="360"/>
      </w:pPr>
      <w:rPr>
        <w:rFonts w:ascii="Wingdings" w:hAnsi="Wingdings" w:hint="default"/>
      </w:rPr>
    </w:lvl>
    <w:lvl w:ilvl="6" w:tplc="04100001" w:tentative="1">
      <w:start w:val="1"/>
      <w:numFmt w:val="bullet"/>
      <w:lvlText w:val=""/>
      <w:lvlJc w:val="left"/>
      <w:pPr>
        <w:ind w:left="6458" w:hanging="360"/>
      </w:pPr>
      <w:rPr>
        <w:rFonts w:ascii="Symbol" w:hAnsi="Symbol" w:hint="default"/>
      </w:rPr>
    </w:lvl>
    <w:lvl w:ilvl="7" w:tplc="04100003" w:tentative="1">
      <w:start w:val="1"/>
      <w:numFmt w:val="bullet"/>
      <w:lvlText w:val="o"/>
      <w:lvlJc w:val="left"/>
      <w:pPr>
        <w:ind w:left="7178" w:hanging="360"/>
      </w:pPr>
      <w:rPr>
        <w:rFonts w:ascii="Courier New" w:hAnsi="Courier New" w:cs="Courier New" w:hint="default"/>
      </w:rPr>
    </w:lvl>
    <w:lvl w:ilvl="8" w:tplc="04100005" w:tentative="1">
      <w:start w:val="1"/>
      <w:numFmt w:val="bullet"/>
      <w:lvlText w:val=""/>
      <w:lvlJc w:val="left"/>
      <w:pPr>
        <w:ind w:left="7898" w:hanging="360"/>
      </w:pPr>
      <w:rPr>
        <w:rFonts w:ascii="Wingdings" w:hAnsi="Wingdings" w:hint="default"/>
      </w:rPr>
    </w:lvl>
  </w:abstractNum>
  <w:abstractNum w:abstractNumId="17" w15:restartNumberingAfterBreak="0">
    <w:nsid w:val="50215B2B"/>
    <w:multiLevelType w:val="hybridMultilevel"/>
    <w:tmpl w:val="BC163A8E"/>
    <w:lvl w:ilvl="0" w:tplc="9410AEF6">
      <w:numFmt w:val="bullet"/>
      <w:lvlText w:val="-"/>
      <w:lvlJc w:val="left"/>
      <w:pPr>
        <w:ind w:left="1778" w:hanging="360"/>
      </w:pPr>
      <w:rPr>
        <w:rFonts w:ascii="Arial" w:eastAsiaTheme="minorHAnsi" w:hAnsi="Arial" w:cs="Arial" w:hint="default"/>
      </w:rPr>
    </w:lvl>
    <w:lvl w:ilvl="1" w:tplc="04100003" w:tentative="1">
      <w:start w:val="1"/>
      <w:numFmt w:val="bullet"/>
      <w:lvlText w:val="o"/>
      <w:lvlJc w:val="left"/>
      <w:pPr>
        <w:ind w:left="2498" w:hanging="360"/>
      </w:pPr>
      <w:rPr>
        <w:rFonts w:ascii="Courier New" w:hAnsi="Courier New" w:cs="Courier New" w:hint="default"/>
      </w:rPr>
    </w:lvl>
    <w:lvl w:ilvl="2" w:tplc="04100005" w:tentative="1">
      <w:start w:val="1"/>
      <w:numFmt w:val="bullet"/>
      <w:lvlText w:val=""/>
      <w:lvlJc w:val="left"/>
      <w:pPr>
        <w:ind w:left="3218" w:hanging="360"/>
      </w:pPr>
      <w:rPr>
        <w:rFonts w:ascii="Wingdings" w:hAnsi="Wingdings" w:hint="default"/>
      </w:rPr>
    </w:lvl>
    <w:lvl w:ilvl="3" w:tplc="04100001" w:tentative="1">
      <w:start w:val="1"/>
      <w:numFmt w:val="bullet"/>
      <w:lvlText w:val=""/>
      <w:lvlJc w:val="left"/>
      <w:pPr>
        <w:ind w:left="3938" w:hanging="360"/>
      </w:pPr>
      <w:rPr>
        <w:rFonts w:ascii="Symbol" w:hAnsi="Symbol" w:hint="default"/>
      </w:rPr>
    </w:lvl>
    <w:lvl w:ilvl="4" w:tplc="04100003" w:tentative="1">
      <w:start w:val="1"/>
      <w:numFmt w:val="bullet"/>
      <w:lvlText w:val="o"/>
      <w:lvlJc w:val="left"/>
      <w:pPr>
        <w:ind w:left="4658" w:hanging="360"/>
      </w:pPr>
      <w:rPr>
        <w:rFonts w:ascii="Courier New" w:hAnsi="Courier New" w:cs="Courier New" w:hint="default"/>
      </w:rPr>
    </w:lvl>
    <w:lvl w:ilvl="5" w:tplc="04100005" w:tentative="1">
      <w:start w:val="1"/>
      <w:numFmt w:val="bullet"/>
      <w:lvlText w:val=""/>
      <w:lvlJc w:val="left"/>
      <w:pPr>
        <w:ind w:left="5378" w:hanging="360"/>
      </w:pPr>
      <w:rPr>
        <w:rFonts w:ascii="Wingdings" w:hAnsi="Wingdings" w:hint="default"/>
      </w:rPr>
    </w:lvl>
    <w:lvl w:ilvl="6" w:tplc="04100001" w:tentative="1">
      <w:start w:val="1"/>
      <w:numFmt w:val="bullet"/>
      <w:lvlText w:val=""/>
      <w:lvlJc w:val="left"/>
      <w:pPr>
        <w:ind w:left="6098" w:hanging="360"/>
      </w:pPr>
      <w:rPr>
        <w:rFonts w:ascii="Symbol" w:hAnsi="Symbol" w:hint="default"/>
      </w:rPr>
    </w:lvl>
    <w:lvl w:ilvl="7" w:tplc="04100003" w:tentative="1">
      <w:start w:val="1"/>
      <w:numFmt w:val="bullet"/>
      <w:lvlText w:val="o"/>
      <w:lvlJc w:val="left"/>
      <w:pPr>
        <w:ind w:left="6818" w:hanging="360"/>
      </w:pPr>
      <w:rPr>
        <w:rFonts w:ascii="Courier New" w:hAnsi="Courier New" w:cs="Courier New" w:hint="default"/>
      </w:rPr>
    </w:lvl>
    <w:lvl w:ilvl="8" w:tplc="04100005" w:tentative="1">
      <w:start w:val="1"/>
      <w:numFmt w:val="bullet"/>
      <w:lvlText w:val=""/>
      <w:lvlJc w:val="left"/>
      <w:pPr>
        <w:ind w:left="7538" w:hanging="360"/>
      </w:pPr>
      <w:rPr>
        <w:rFonts w:ascii="Wingdings" w:hAnsi="Wingdings" w:hint="default"/>
      </w:rPr>
    </w:lvl>
  </w:abstractNum>
  <w:abstractNum w:abstractNumId="18" w15:restartNumberingAfterBreak="0">
    <w:nsid w:val="521E2213"/>
    <w:multiLevelType w:val="hybridMultilevel"/>
    <w:tmpl w:val="5C861D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57F7721B"/>
    <w:multiLevelType w:val="hybridMultilevel"/>
    <w:tmpl w:val="9F529C94"/>
    <w:lvl w:ilvl="0" w:tplc="21AC4118">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D1C2297"/>
    <w:multiLevelType w:val="hybridMultilevel"/>
    <w:tmpl w:val="7B920C26"/>
    <w:lvl w:ilvl="0" w:tplc="04100009">
      <w:start w:val="1"/>
      <w:numFmt w:val="bullet"/>
      <w:lvlText w:val=""/>
      <w:lvlJc w:val="left"/>
      <w:pPr>
        <w:ind w:left="1210" w:hanging="360"/>
      </w:pPr>
      <w:rPr>
        <w:rFonts w:ascii="Wingdings" w:hAnsi="Wingdings" w:hint="default"/>
      </w:rPr>
    </w:lvl>
    <w:lvl w:ilvl="1" w:tplc="04100003" w:tentative="1">
      <w:start w:val="1"/>
      <w:numFmt w:val="bullet"/>
      <w:lvlText w:val="o"/>
      <w:lvlJc w:val="left"/>
      <w:pPr>
        <w:ind w:left="1930" w:hanging="360"/>
      </w:pPr>
      <w:rPr>
        <w:rFonts w:ascii="Courier New" w:hAnsi="Courier New" w:cs="Courier New" w:hint="default"/>
      </w:rPr>
    </w:lvl>
    <w:lvl w:ilvl="2" w:tplc="04100005" w:tentative="1">
      <w:start w:val="1"/>
      <w:numFmt w:val="bullet"/>
      <w:lvlText w:val=""/>
      <w:lvlJc w:val="left"/>
      <w:pPr>
        <w:ind w:left="2650" w:hanging="360"/>
      </w:pPr>
      <w:rPr>
        <w:rFonts w:ascii="Wingdings" w:hAnsi="Wingdings" w:hint="default"/>
      </w:rPr>
    </w:lvl>
    <w:lvl w:ilvl="3" w:tplc="04100001" w:tentative="1">
      <w:start w:val="1"/>
      <w:numFmt w:val="bullet"/>
      <w:lvlText w:val=""/>
      <w:lvlJc w:val="left"/>
      <w:pPr>
        <w:ind w:left="3370" w:hanging="360"/>
      </w:pPr>
      <w:rPr>
        <w:rFonts w:ascii="Symbol" w:hAnsi="Symbol" w:hint="default"/>
      </w:rPr>
    </w:lvl>
    <w:lvl w:ilvl="4" w:tplc="04100003" w:tentative="1">
      <w:start w:val="1"/>
      <w:numFmt w:val="bullet"/>
      <w:lvlText w:val="o"/>
      <w:lvlJc w:val="left"/>
      <w:pPr>
        <w:ind w:left="4090" w:hanging="360"/>
      </w:pPr>
      <w:rPr>
        <w:rFonts w:ascii="Courier New" w:hAnsi="Courier New" w:cs="Courier New" w:hint="default"/>
      </w:rPr>
    </w:lvl>
    <w:lvl w:ilvl="5" w:tplc="04100005" w:tentative="1">
      <w:start w:val="1"/>
      <w:numFmt w:val="bullet"/>
      <w:lvlText w:val=""/>
      <w:lvlJc w:val="left"/>
      <w:pPr>
        <w:ind w:left="4810" w:hanging="360"/>
      </w:pPr>
      <w:rPr>
        <w:rFonts w:ascii="Wingdings" w:hAnsi="Wingdings" w:hint="default"/>
      </w:rPr>
    </w:lvl>
    <w:lvl w:ilvl="6" w:tplc="04100001" w:tentative="1">
      <w:start w:val="1"/>
      <w:numFmt w:val="bullet"/>
      <w:lvlText w:val=""/>
      <w:lvlJc w:val="left"/>
      <w:pPr>
        <w:ind w:left="5530" w:hanging="360"/>
      </w:pPr>
      <w:rPr>
        <w:rFonts w:ascii="Symbol" w:hAnsi="Symbol" w:hint="default"/>
      </w:rPr>
    </w:lvl>
    <w:lvl w:ilvl="7" w:tplc="04100003" w:tentative="1">
      <w:start w:val="1"/>
      <w:numFmt w:val="bullet"/>
      <w:lvlText w:val="o"/>
      <w:lvlJc w:val="left"/>
      <w:pPr>
        <w:ind w:left="6250" w:hanging="360"/>
      </w:pPr>
      <w:rPr>
        <w:rFonts w:ascii="Courier New" w:hAnsi="Courier New" w:cs="Courier New" w:hint="default"/>
      </w:rPr>
    </w:lvl>
    <w:lvl w:ilvl="8" w:tplc="04100005" w:tentative="1">
      <w:start w:val="1"/>
      <w:numFmt w:val="bullet"/>
      <w:lvlText w:val=""/>
      <w:lvlJc w:val="left"/>
      <w:pPr>
        <w:ind w:left="6970" w:hanging="360"/>
      </w:pPr>
      <w:rPr>
        <w:rFonts w:ascii="Wingdings" w:hAnsi="Wingdings" w:hint="default"/>
      </w:rPr>
    </w:lvl>
  </w:abstractNum>
  <w:abstractNum w:abstractNumId="21" w15:restartNumberingAfterBreak="0">
    <w:nsid w:val="73960A29"/>
    <w:multiLevelType w:val="hybridMultilevel"/>
    <w:tmpl w:val="F59876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8D6FD3"/>
    <w:multiLevelType w:val="hybridMultilevel"/>
    <w:tmpl w:val="7FF0A1A8"/>
    <w:lvl w:ilvl="0" w:tplc="0410000D">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16cid:durableId="124278315">
    <w:abstractNumId w:val="5"/>
  </w:num>
  <w:num w:numId="2" w16cid:durableId="212267822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73765709">
    <w:abstractNumId w:val="5"/>
  </w:num>
  <w:num w:numId="4" w16cid:durableId="1055156464">
    <w:abstractNumId w:val="7"/>
  </w:num>
  <w:num w:numId="5" w16cid:durableId="936643236">
    <w:abstractNumId w:val="21"/>
  </w:num>
  <w:num w:numId="6" w16cid:durableId="1172405077">
    <w:abstractNumId w:val="18"/>
  </w:num>
  <w:num w:numId="7" w16cid:durableId="1194659817">
    <w:abstractNumId w:val="2"/>
  </w:num>
  <w:num w:numId="8" w16cid:durableId="1703744319">
    <w:abstractNumId w:val="10"/>
  </w:num>
  <w:num w:numId="9" w16cid:durableId="637228345">
    <w:abstractNumId w:val="16"/>
  </w:num>
  <w:num w:numId="10" w16cid:durableId="1758793696">
    <w:abstractNumId w:val="3"/>
  </w:num>
  <w:num w:numId="11" w16cid:durableId="548028088">
    <w:abstractNumId w:val="0"/>
  </w:num>
  <w:num w:numId="12" w16cid:durableId="307438318">
    <w:abstractNumId w:val="17"/>
  </w:num>
  <w:num w:numId="13" w16cid:durableId="103885715">
    <w:abstractNumId w:val="1"/>
  </w:num>
  <w:num w:numId="14" w16cid:durableId="514073623">
    <w:abstractNumId w:val="15"/>
  </w:num>
  <w:num w:numId="15" w16cid:durableId="357202837">
    <w:abstractNumId w:val="12"/>
  </w:num>
  <w:num w:numId="16" w16cid:durableId="1281911038">
    <w:abstractNumId w:val="9"/>
  </w:num>
  <w:num w:numId="17" w16cid:durableId="728652279">
    <w:abstractNumId w:val="11"/>
  </w:num>
  <w:num w:numId="18" w16cid:durableId="1976373468">
    <w:abstractNumId w:val="22"/>
  </w:num>
  <w:num w:numId="19" w16cid:durableId="325060969">
    <w:abstractNumId w:val="8"/>
  </w:num>
  <w:num w:numId="20" w16cid:durableId="1789395006">
    <w:abstractNumId w:val="4"/>
  </w:num>
  <w:num w:numId="21" w16cid:durableId="2071154882">
    <w:abstractNumId w:val="20"/>
  </w:num>
  <w:num w:numId="22" w16cid:durableId="2025158605">
    <w:abstractNumId w:val="19"/>
  </w:num>
  <w:num w:numId="23" w16cid:durableId="1285694947">
    <w:abstractNumId w:val="14"/>
  </w:num>
  <w:num w:numId="24" w16cid:durableId="5915514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283"/>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F43"/>
    <w:rsid w:val="0001214A"/>
    <w:rsid w:val="000209FF"/>
    <w:rsid w:val="00022BB6"/>
    <w:rsid w:val="00031542"/>
    <w:rsid w:val="00033BD3"/>
    <w:rsid w:val="000453E9"/>
    <w:rsid w:val="000528E2"/>
    <w:rsid w:val="00055644"/>
    <w:rsid w:val="000570CE"/>
    <w:rsid w:val="00057665"/>
    <w:rsid w:val="000616D6"/>
    <w:rsid w:val="00071760"/>
    <w:rsid w:val="00074ECF"/>
    <w:rsid w:val="000758F7"/>
    <w:rsid w:val="000770A1"/>
    <w:rsid w:val="00082694"/>
    <w:rsid w:val="00086B6F"/>
    <w:rsid w:val="00093422"/>
    <w:rsid w:val="000951E3"/>
    <w:rsid w:val="00097C5D"/>
    <w:rsid w:val="000A3E24"/>
    <w:rsid w:val="000B03DE"/>
    <w:rsid w:val="000B15E2"/>
    <w:rsid w:val="000B325E"/>
    <w:rsid w:val="000C3521"/>
    <w:rsid w:val="000C5354"/>
    <w:rsid w:val="000D403D"/>
    <w:rsid w:val="000D73AC"/>
    <w:rsid w:val="000E2D9F"/>
    <w:rsid w:val="000E6709"/>
    <w:rsid w:val="000E7C46"/>
    <w:rsid w:val="000F20F9"/>
    <w:rsid w:val="000F620A"/>
    <w:rsid w:val="000F688F"/>
    <w:rsid w:val="000F7316"/>
    <w:rsid w:val="00103CE3"/>
    <w:rsid w:val="00111C89"/>
    <w:rsid w:val="00112439"/>
    <w:rsid w:val="001129A1"/>
    <w:rsid w:val="001222E2"/>
    <w:rsid w:val="00134D8F"/>
    <w:rsid w:val="00136545"/>
    <w:rsid w:val="001407BF"/>
    <w:rsid w:val="00143363"/>
    <w:rsid w:val="00144938"/>
    <w:rsid w:val="00150116"/>
    <w:rsid w:val="00163D10"/>
    <w:rsid w:val="001713E8"/>
    <w:rsid w:val="001824D3"/>
    <w:rsid w:val="001841B7"/>
    <w:rsid w:val="00192C0C"/>
    <w:rsid w:val="001941C5"/>
    <w:rsid w:val="001A1DEC"/>
    <w:rsid w:val="001A7D5D"/>
    <w:rsid w:val="001A7F8C"/>
    <w:rsid w:val="001C33C5"/>
    <w:rsid w:val="001C408F"/>
    <w:rsid w:val="001C728C"/>
    <w:rsid w:val="001D3E71"/>
    <w:rsid w:val="001D5142"/>
    <w:rsid w:val="001D6004"/>
    <w:rsid w:val="001E27CE"/>
    <w:rsid w:val="001E3C43"/>
    <w:rsid w:val="001E627F"/>
    <w:rsid w:val="001F060C"/>
    <w:rsid w:val="001F1FF8"/>
    <w:rsid w:val="001F6F7C"/>
    <w:rsid w:val="001F7AAE"/>
    <w:rsid w:val="00210A9F"/>
    <w:rsid w:val="002417EF"/>
    <w:rsid w:val="0024211C"/>
    <w:rsid w:val="002515F6"/>
    <w:rsid w:val="00261127"/>
    <w:rsid w:val="00273DE9"/>
    <w:rsid w:val="00273F08"/>
    <w:rsid w:val="0028021A"/>
    <w:rsid w:val="0028167B"/>
    <w:rsid w:val="00284B7B"/>
    <w:rsid w:val="00292D16"/>
    <w:rsid w:val="002C4B3C"/>
    <w:rsid w:val="002C7CC7"/>
    <w:rsid w:val="002D09D6"/>
    <w:rsid w:val="002D41A5"/>
    <w:rsid w:val="002D647F"/>
    <w:rsid w:val="002E4DDF"/>
    <w:rsid w:val="002F2093"/>
    <w:rsid w:val="003025A0"/>
    <w:rsid w:val="00304513"/>
    <w:rsid w:val="00307A4C"/>
    <w:rsid w:val="00311F9E"/>
    <w:rsid w:val="00313C85"/>
    <w:rsid w:val="00314B00"/>
    <w:rsid w:val="0031542D"/>
    <w:rsid w:val="00321CEF"/>
    <w:rsid w:val="00332F01"/>
    <w:rsid w:val="0033660D"/>
    <w:rsid w:val="00345064"/>
    <w:rsid w:val="00360710"/>
    <w:rsid w:val="00361752"/>
    <w:rsid w:val="00366A36"/>
    <w:rsid w:val="00375A79"/>
    <w:rsid w:val="0038287C"/>
    <w:rsid w:val="00396DB9"/>
    <w:rsid w:val="003A0416"/>
    <w:rsid w:val="003A4802"/>
    <w:rsid w:val="003B354A"/>
    <w:rsid w:val="003B4615"/>
    <w:rsid w:val="003B6EB3"/>
    <w:rsid w:val="003C1DD0"/>
    <w:rsid w:val="003C3652"/>
    <w:rsid w:val="003C61B1"/>
    <w:rsid w:val="003C69DF"/>
    <w:rsid w:val="003D2267"/>
    <w:rsid w:val="003D63FF"/>
    <w:rsid w:val="003E120B"/>
    <w:rsid w:val="003E683B"/>
    <w:rsid w:val="003E6930"/>
    <w:rsid w:val="003E7297"/>
    <w:rsid w:val="003F519A"/>
    <w:rsid w:val="00411227"/>
    <w:rsid w:val="004223BE"/>
    <w:rsid w:val="00431F06"/>
    <w:rsid w:val="00451712"/>
    <w:rsid w:val="00455E72"/>
    <w:rsid w:val="00456DF7"/>
    <w:rsid w:val="00466794"/>
    <w:rsid w:val="0047130A"/>
    <w:rsid w:val="00471DFB"/>
    <w:rsid w:val="00471E32"/>
    <w:rsid w:val="004913D0"/>
    <w:rsid w:val="00495199"/>
    <w:rsid w:val="004A776A"/>
    <w:rsid w:val="004B4B09"/>
    <w:rsid w:val="004C47F5"/>
    <w:rsid w:val="004C6431"/>
    <w:rsid w:val="004D32DE"/>
    <w:rsid w:val="004D58E7"/>
    <w:rsid w:val="004D7C9F"/>
    <w:rsid w:val="004E6E3D"/>
    <w:rsid w:val="004F4474"/>
    <w:rsid w:val="004F5783"/>
    <w:rsid w:val="0050397E"/>
    <w:rsid w:val="00505199"/>
    <w:rsid w:val="00511B05"/>
    <w:rsid w:val="00525CD9"/>
    <w:rsid w:val="00527E3D"/>
    <w:rsid w:val="00530BC1"/>
    <w:rsid w:val="00537292"/>
    <w:rsid w:val="00541C2E"/>
    <w:rsid w:val="00542D7F"/>
    <w:rsid w:val="0055042A"/>
    <w:rsid w:val="00551C12"/>
    <w:rsid w:val="00561379"/>
    <w:rsid w:val="0056280F"/>
    <w:rsid w:val="005632B5"/>
    <w:rsid w:val="005705CF"/>
    <w:rsid w:val="00572EBB"/>
    <w:rsid w:val="00574BDF"/>
    <w:rsid w:val="00576FD4"/>
    <w:rsid w:val="00582969"/>
    <w:rsid w:val="005842F2"/>
    <w:rsid w:val="005912E8"/>
    <w:rsid w:val="00592BDB"/>
    <w:rsid w:val="005971B0"/>
    <w:rsid w:val="005A5686"/>
    <w:rsid w:val="005B0517"/>
    <w:rsid w:val="005B7D94"/>
    <w:rsid w:val="005C4F40"/>
    <w:rsid w:val="005E7510"/>
    <w:rsid w:val="005E76B6"/>
    <w:rsid w:val="005F36C8"/>
    <w:rsid w:val="005F51F1"/>
    <w:rsid w:val="00602FB5"/>
    <w:rsid w:val="00603894"/>
    <w:rsid w:val="0060484E"/>
    <w:rsid w:val="00616FB1"/>
    <w:rsid w:val="00624878"/>
    <w:rsid w:val="00640065"/>
    <w:rsid w:val="006448E6"/>
    <w:rsid w:val="00645C0A"/>
    <w:rsid w:val="0065563D"/>
    <w:rsid w:val="00663DAD"/>
    <w:rsid w:val="00666685"/>
    <w:rsid w:val="00667A75"/>
    <w:rsid w:val="00672657"/>
    <w:rsid w:val="00672A5A"/>
    <w:rsid w:val="00675526"/>
    <w:rsid w:val="00683BE0"/>
    <w:rsid w:val="00687D08"/>
    <w:rsid w:val="00696DA4"/>
    <w:rsid w:val="006A461E"/>
    <w:rsid w:val="006B578C"/>
    <w:rsid w:val="006D2D59"/>
    <w:rsid w:val="006E07C9"/>
    <w:rsid w:val="006E0D3A"/>
    <w:rsid w:val="006E43C4"/>
    <w:rsid w:val="006E6D04"/>
    <w:rsid w:val="006F3975"/>
    <w:rsid w:val="006F5DEE"/>
    <w:rsid w:val="006F73BB"/>
    <w:rsid w:val="00717826"/>
    <w:rsid w:val="00730F2B"/>
    <w:rsid w:val="00741BEE"/>
    <w:rsid w:val="00741BFF"/>
    <w:rsid w:val="00743B17"/>
    <w:rsid w:val="0074734E"/>
    <w:rsid w:val="00760433"/>
    <w:rsid w:val="007622DA"/>
    <w:rsid w:val="00766CAE"/>
    <w:rsid w:val="007834F8"/>
    <w:rsid w:val="0078473D"/>
    <w:rsid w:val="00785164"/>
    <w:rsid w:val="0079329C"/>
    <w:rsid w:val="007B7E46"/>
    <w:rsid w:val="007C60C2"/>
    <w:rsid w:val="007D754F"/>
    <w:rsid w:val="007F2A1F"/>
    <w:rsid w:val="007F3948"/>
    <w:rsid w:val="00800300"/>
    <w:rsid w:val="008008C1"/>
    <w:rsid w:val="00811F1F"/>
    <w:rsid w:val="00812A45"/>
    <w:rsid w:val="008224EC"/>
    <w:rsid w:val="00832B19"/>
    <w:rsid w:val="00832BAD"/>
    <w:rsid w:val="00833B56"/>
    <w:rsid w:val="00834880"/>
    <w:rsid w:val="00835E33"/>
    <w:rsid w:val="00842449"/>
    <w:rsid w:val="008446DA"/>
    <w:rsid w:val="00845952"/>
    <w:rsid w:val="00857151"/>
    <w:rsid w:val="00860E42"/>
    <w:rsid w:val="0087175E"/>
    <w:rsid w:val="008721C3"/>
    <w:rsid w:val="00873205"/>
    <w:rsid w:val="008824D5"/>
    <w:rsid w:val="008A7C1B"/>
    <w:rsid w:val="008B1725"/>
    <w:rsid w:val="008C371F"/>
    <w:rsid w:val="008D4198"/>
    <w:rsid w:val="008E7F40"/>
    <w:rsid w:val="008F35B5"/>
    <w:rsid w:val="008F4DF7"/>
    <w:rsid w:val="008F7064"/>
    <w:rsid w:val="00910FD9"/>
    <w:rsid w:val="00923351"/>
    <w:rsid w:val="00926524"/>
    <w:rsid w:val="00933719"/>
    <w:rsid w:val="00934304"/>
    <w:rsid w:val="0093492E"/>
    <w:rsid w:val="00935FBC"/>
    <w:rsid w:val="00936DA6"/>
    <w:rsid w:val="009371DC"/>
    <w:rsid w:val="00941492"/>
    <w:rsid w:val="00950BC9"/>
    <w:rsid w:val="00952085"/>
    <w:rsid w:val="00963EEE"/>
    <w:rsid w:val="0096711D"/>
    <w:rsid w:val="00974DD6"/>
    <w:rsid w:val="009763B2"/>
    <w:rsid w:val="00977048"/>
    <w:rsid w:val="00982814"/>
    <w:rsid w:val="00983827"/>
    <w:rsid w:val="00987E6E"/>
    <w:rsid w:val="009A4BF9"/>
    <w:rsid w:val="009A7155"/>
    <w:rsid w:val="009B0F96"/>
    <w:rsid w:val="009D13B1"/>
    <w:rsid w:val="009E594F"/>
    <w:rsid w:val="009F2D47"/>
    <w:rsid w:val="009F39C1"/>
    <w:rsid w:val="00A13CF3"/>
    <w:rsid w:val="00A2663E"/>
    <w:rsid w:val="00A301F4"/>
    <w:rsid w:val="00A306BC"/>
    <w:rsid w:val="00A30A8E"/>
    <w:rsid w:val="00A32460"/>
    <w:rsid w:val="00A34BE2"/>
    <w:rsid w:val="00A37489"/>
    <w:rsid w:val="00A43CB9"/>
    <w:rsid w:val="00A44C71"/>
    <w:rsid w:val="00A46558"/>
    <w:rsid w:val="00A46C64"/>
    <w:rsid w:val="00A526A2"/>
    <w:rsid w:val="00A61630"/>
    <w:rsid w:val="00A63026"/>
    <w:rsid w:val="00A669CB"/>
    <w:rsid w:val="00A90106"/>
    <w:rsid w:val="00A90D3B"/>
    <w:rsid w:val="00A92842"/>
    <w:rsid w:val="00A94281"/>
    <w:rsid w:val="00AA06BB"/>
    <w:rsid w:val="00AA0E76"/>
    <w:rsid w:val="00AA6491"/>
    <w:rsid w:val="00AB4A7B"/>
    <w:rsid w:val="00AC103A"/>
    <w:rsid w:val="00AC473D"/>
    <w:rsid w:val="00AC523D"/>
    <w:rsid w:val="00AD0BEB"/>
    <w:rsid w:val="00AD65F3"/>
    <w:rsid w:val="00AD6A10"/>
    <w:rsid w:val="00AD7DB7"/>
    <w:rsid w:val="00AF07DD"/>
    <w:rsid w:val="00B008D8"/>
    <w:rsid w:val="00B00925"/>
    <w:rsid w:val="00B03513"/>
    <w:rsid w:val="00B039D0"/>
    <w:rsid w:val="00B17447"/>
    <w:rsid w:val="00B179F7"/>
    <w:rsid w:val="00B20BEF"/>
    <w:rsid w:val="00B259B8"/>
    <w:rsid w:val="00B318AA"/>
    <w:rsid w:val="00B318CD"/>
    <w:rsid w:val="00B44422"/>
    <w:rsid w:val="00B46E92"/>
    <w:rsid w:val="00B50A27"/>
    <w:rsid w:val="00B5457C"/>
    <w:rsid w:val="00B5753C"/>
    <w:rsid w:val="00B806F5"/>
    <w:rsid w:val="00B90639"/>
    <w:rsid w:val="00B91882"/>
    <w:rsid w:val="00B96EC0"/>
    <w:rsid w:val="00BA47EC"/>
    <w:rsid w:val="00BA6D10"/>
    <w:rsid w:val="00BB23D1"/>
    <w:rsid w:val="00BB393B"/>
    <w:rsid w:val="00BB4154"/>
    <w:rsid w:val="00BB4E02"/>
    <w:rsid w:val="00BB773C"/>
    <w:rsid w:val="00BB798F"/>
    <w:rsid w:val="00BC2A0D"/>
    <w:rsid w:val="00BC654B"/>
    <w:rsid w:val="00BC784F"/>
    <w:rsid w:val="00BD7E4A"/>
    <w:rsid w:val="00BE0367"/>
    <w:rsid w:val="00BE3A50"/>
    <w:rsid w:val="00BF259A"/>
    <w:rsid w:val="00BF5EB9"/>
    <w:rsid w:val="00C0040C"/>
    <w:rsid w:val="00C0474E"/>
    <w:rsid w:val="00C0552F"/>
    <w:rsid w:val="00C10D75"/>
    <w:rsid w:val="00C11FD3"/>
    <w:rsid w:val="00C25867"/>
    <w:rsid w:val="00C27D3D"/>
    <w:rsid w:val="00C318D4"/>
    <w:rsid w:val="00C31EC0"/>
    <w:rsid w:val="00C345BA"/>
    <w:rsid w:val="00C370FC"/>
    <w:rsid w:val="00C421CA"/>
    <w:rsid w:val="00C5262A"/>
    <w:rsid w:val="00C54AD9"/>
    <w:rsid w:val="00C624EB"/>
    <w:rsid w:val="00C71434"/>
    <w:rsid w:val="00C7510F"/>
    <w:rsid w:val="00C805B7"/>
    <w:rsid w:val="00C855E5"/>
    <w:rsid w:val="00C87DB9"/>
    <w:rsid w:val="00C91A7D"/>
    <w:rsid w:val="00C958C2"/>
    <w:rsid w:val="00CA2ED4"/>
    <w:rsid w:val="00CA798E"/>
    <w:rsid w:val="00CB2416"/>
    <w:rsid w:val="00CB502C"/>
    <w:rsid w:val="00CC0470"/>
    <w:rsid w:val="00CC1378"/>
    <w:rsid w:val="00CC34E2"/>
    <w:rsid w:val="00CC430B"/>
    <w:rsid w:val="00CC7734"/>
    <w:rsid w:val="00CD5F58"/>
    <w:rsid w:val="00CE211B"/>
    <w:rsid w:val="00CE5863"/>
    <w:rsid w:val="00CE72AD"/>
    <w:rsid w:val="00CF5E97"/>
    <w:rsid w:val="00CF63FB"/>
    <w:rsid w:val="00CF7E40"/>
    <w:rsid w:val="00D02609"/>
    <w:rsid w:val="00D054A4"/>
    <w:rsid w:val="00D05604"/>
    <w:rsid w:val="00D10BA2"/>
    <w:rsid w:val="00D12F7E"/>
    <w:rsid w:val="00D16F43"/>
    <w:rsid w:val="00D17B62"/>
    <w:rsid w:val="00D21F37"/>
    <w:rsid w:val="00D2299C"/>
    <w:rsid w:val="00D37061"/>
    <w:rsid w:val="00D46AA9"/>
    <w:rsid w:val="00D522F1"/>
    <w:rsid w:val="00D61782"/>
    <w:rsid w:val="00D622D1"/>
    <w:rsid w:val="00D65AC5"/>
    <w:rsid w:val="00D70265"/>
    <w:rsid w:val="00D70B4F"/>
    <w:rsid w:val="00D82F48"/>
    <w:rsid w:val="00D86B55"/>
    <w:rsid w:val="00DA41A6"/>
    <w:rsid w:val="00DA42CF"/>
    <w:rsid w:val="00DA431D"/>
    <w:rsid w:val="00DA4569"/>
    <w:rsid w:val="00DB1195"/>
    <w:rsid w:val="00DB1741"/>
    <w:rsid w:val="00DB6F14"/>
    <w:rsid w:val="00DD5EBB"/>
    <w:rsid w:val="00DE61B0"/>
    <w:rsid w:val="00DF1856"/>
    <w:rsid w:val="00DF6CAB"/>
    <w:rsid w:val="00E0162E"/>
    <w:rsid w:val="00E029E3"/>
    <w:rsid w:val="00E06393"/>
    <w:rsid w:val="00E065B5"/>
    <w:rsid w:val="00E06F68"/>
    <w:rsid w:val="00E07AF0"/>
    <w:rsid w:val="00E164D4"/>
    <w:rsid w:val="00E17633"/>
    <w:rsid w:val="00E20391"/>
    <w:rsid w:val="00E20474"/>
    <w:rsid w:val="00E61EFA"/>
    <w:rsid w:val="00E72E77"/>
    <w:rsid w:val="00E7374D"/>
    <w:rsid w:val="00E87D3E"/>
    <w:rsid w:val="00E97EED"/>
    <w:rsid w:val="00EB1495"/>
    <w:rsid w:val="00EB1FB7"/>
    <w:rsid w:val="00EB3B6A"/>
    <w:rsid w:val="00EC44E5"/>
    <w:rsid w:val="00EC56D3"/>
    <w:rsid w:val="00EC7A6E"/>
    <w:rsid w:val="00ED2DD3"/>
    <w:rsid w:val="00ED52AA"/>
    <w:rsid w:val="00EE469B"/>
    <w:rsid w:val="00EE4936"/>
    <w:rsid w:val="00EE58F5"/>
    <w:rsid w:val="00F04289"/>
    <w:rsid w:val="00F061B4"/>
    <w:rsid w:val="00F06FFC"/>
    <w:rsid w:val="00F13716"/>
    <w:rsid w:val="00F16988"/>
    <w:rsid w:val="00F21DA1"/>
    <w:rsid w:val="00F25D1E"/>
    <w:rsid w:val="00F27292"/>
    <w:rsid w:val="00F31725"/>
    <w:rsid w:val="00F433CD"/>
    <w:rsid w:val="00F4411B"/>
    <w:rsid w:val="00F448F2"/>
    <w:rsid w:val="00F5390C"/>
    <w:rsid w:val="00F644CC"/>
    <w:rsid w:val="00F679D3"/>
    <w:rsid w:val="00F7269A"/>
    <w:rsid w:val="00F820C6"/>
    <w:rsid w:val="00F9361A"/>
    <w:rsid w:val="00F94066"/>
    <w:rsid w:val="00F95749"/>
    <w:rsid w:val="00FB25F4"/>
    <w:rsid w:val="00FB2715"/>
    <w:rsid w:val="00FB317A"/>
    <w:rsid w:val="00FD401C"/>
    <w:rsid w:val="00FD7CA9"/>
    <w:rsid w:val="00FE4D13"/>
    <w:rsid w:val="00FF0F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27F3F7"/>
  <w15:docId w15:val="{8CEB2555-9DD6-45CA-888D-8172A2610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before="120" w:after="240" w:line="276" w:lineRule="auto"/>
        <w:ind w:left="709" w:right="1134"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B4154"/>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616FB1"/>
    <w:pPr>
      <w:tabs>
        <w:tab w:val="center" w:pos="4819"/>
        <w:tab w:val="right" w:pos="9638"/>
      </w:tabs>
      <w:spacing w:before="0" w:after="0" w:line="240" w:lineRule="auto"/>
    </w:pPr>
  </w:style>
  <w:style w:type="character" w:customStyle="1" w:styleId="IntestazioneCarattere">
    <w:name w:val="Intestazione Carattere"/>
    <w:basedOn w:val="Carpredefinitoparagrafo"/>
    <w:link w:val="Intestazione"/>
    <w:uiPriority w:val="99"/>
    <w:rsid w:val="00616FB1"/>
  </w:style>
  <w:style w:type="paragraph" w:styleId="Pidipagina">
    <w:name w:val="footer"/>
    <w:basedOn w:val="Normale"/>
    <w:link w:val="PidipaginaCarattere"/>
    <w:uiPriority w:val="99"/>
    <w:unhideWhenUsed/>
    <w:rsid w:val="00616FB1"/>
    <w:pPr>
      <w:tabs>
        <w:tab w:val="center" w:pos="4819"/>
        <w:tab w:val="right" w:pos="9638"/>
      </w:tabs>
      <w:spacing w:before="0" w:after="0" w:line="240" w:lineRule="auto"/>
    </w:pPr>
  </w:style>
  <w:style w:type="character" w:customStyle="1" w:styleId="PidipaginaCarattere">
    <w:name w:val="Piè di pagina Carattere"/>
    <w:basedOn w:val="Carpredefinitoparagrafo"/>
    <w:link w:val="Pidipagina"/>
    <w:uiPriority w:val="99"/>
    <w:rsid w:val="00616FB1"/>
  </w:style>
  <w:style w:type="paragraph" w:styleId="Testofumetto">
    <w:name w:val="Balloon Text"/>
    <w:basedOn w:val="Normale"/>
    <w:link w:val="TestofumettoCarattere"/>
    <w:uiPriority w:val="99"/>
    <w:semiHidden/>
    <w:unhideWhenUsed/>
    <w:rsid w:val="00616FB1"/>
    <w:pPr>
      <w:spacing w:before="0"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16FB1"/>
    <w:rPr>
      <w:rFonts w:ascii="Tahoma" w:hAnsi="Tahoma" w:cs="Tahoma"/>
      <w:sz w:val="16"/>
      <w:szCs w:val="16"/>
    </w:rPr>
  </w:style>
  <w:style w:type="character" w:styleId="Collegamentoipertestuale">
    <w:name w:val="Hyperlink"/>
    <w:basedOn w:val="Carpredefinitoparagrafo"/>
    <w:uiPriority w:val="99"/>
    <w:unhideWhenUsed/>
    <w:rsid w:val="00935FBC"/>
    <w:rPr>
      <w:color w:val="0000FF" w:themeColor="hyperlink"/>
      <w:u w:val="single"/>
    </w:rPr>
  </w:style>
  <w:style w:type="paragraph" w:styleId="Titolo">
    <w:name w:val="Title"/>
    <w:basedOn w:val="Normale"/>
    <w:link w:val="TitoloCarattere"/>
    <w:qFormat/>
    <w:rsid w:val="005F36C8"/>
    <w:pPr>
      <w:spacing w:before="0" w:after="0" w:line="240" w:lineRule="auto"/>
      <w:ind w:left="0" w:right="0" w:firstLine="0"/>
      <w:jc w:val="center"/>
    </w:pPr>
    <w:rPr>
      <w:rFonts w:ascii="Tahoma" w:eastAsia="Times New Roman" w:hAnsi="Tahoma" w:cs="Times New Roman"/>
      <w:b/>
      <w:sz w:val="20"/>
      <w:szCs w:val="20"/>
      <w:lang w:eastAsia="it-IT"/>
    </w:rPr>
  </w:style>
  <w:style w:type="character" w:customStyle="1" w:styleId="TitoloCarattere">
    <w:name w:val="Titolo Carattere"/>
    <w:basedOn w:val="Carpredefinitoparagrafo"/>
    <w:link w:val="Titolo"/>
    <w:rsid w:val="005F36C8"/>
    <w:rPr>
      <w:rFonts w:ascii="Tahoma" w:eastAsia="Times New Roman" w:hAnsi="Tahoma" w:cs="Times New Roman"/>
      <w:b/>
      <w:sz w:val="20"/>
      <w:szCs w:val="20"/>
      <w:lang w:eastAsia="it-IT"/>
    </w:rPr>
  </w:style>
  <w:style w:type="paragraph" w:styleId="Paragrafoelenco">
    <w:name w:val="List Paragraph"/>
    <w:basedOn w:val="Normale"/>
    <w:uiPriority w:val="34"/>
    <w:qFormat/>
    <w:rsid w:val="005F36C8"/>
    <w:pPr>
      <w:spacing w:before="0" w:after="200" w:line="240" w:lineRule="auto"/>
      <w:ind w:left="720" w:right="0" w:firstLine="0"/>
      <w:contextualSpacing/>
      <w:jc w:val="left"/>
    </w:pPr>
    <w:rPr>
      <w:rFonts w:ascii="Cambria" w:eastAsia="Cambria" w:hAnsi="Cambria" w:cs="Times New Roman"/>
      <w:sz w:val="24"/>
      <w:szCs w:val="24"/>
    </w:rPr>
  </w:style>
  <w:style w:type="character" w:styleId="Enfasicorsivo">
    <w:name w:val="Emphasis"/>
    <w:basedOn w:val="Carpredefinitoparagrafo"/>
    <w:uiPriority w:val="20"/>
    <w:qFormat/>
    <w:rsid w:val="00C10D75"/>
    <w:rPr>
      <w:i/>
      <w:iCs/>
    </w:rPr>
  </w:style>
  <w:style w:type="character" w:styleId="Menzionenonrisolta">
    <w:name w:val="Unresolved Mention"/>
    <w:basedOn w:val="Carpredefinitoparagrafo"/>
    <w:uiPriority w:val="99"/>
    <w:semiHidden/>
    <w:unhideWhenUsed/>
    <w:rsid w:val="00BE0367"/>
    <w:rPr>
      <w:color w:val="605E5C"/>
      <w:shd w:val="clear" w:color="auto" w:fill="E1DFDD"/>
    </w:rPr>
  </w:style>
  <w:style w:type="paragraph" w:styleId="NormaleWeb">
    <w:name w:val="Normal (Web)"/>
    <w:basedOn w:val="Normale"/>
    <w:uiPriority w:val="99"/>
    <w:semiHidden/>
    <w:unhideWhenUsed/>
    <w:rsid w:val="00A94281"/>
    <w:pPr>
      <w:spacing w:before="100" w:beforeAutospacing="1" w:after="100" w:afterAutospacing="1" w:line="240" w:lineRule="auto"/>
      <w:ind w:left="0" w:right="0" w:firstLine="0"/>
      <w:jc w:val="left"/>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9908">
      <w:bodyDiv w:val="1"/>
      <w:marLeft w:val="0"/>
      <w:marRight w:val="0"/>
      <w:marTop w:val="0"/>
      <w:marBottom w:val="0"/>
      <w:divBdr>
        <w:top w:val="none" w:sz="0" w:space="0" w:color="auto"/>
        <w:left w:val="none" w:sz="0" w:space="0" w:color="auto"/>
        <w:bottom w:val="none" w:sz="0" w:space="0" w:color="auto"/>
        <w:right w:val="none" w:sz="0" w:space="0" w:color="auto"/>
      </w:divBdr>
    </w:div>
    <w:div w:id="488405137">
      <w:bodyDiv w:val="1"/>
      <w:marLeft w:val="0"/>
      <w:marRight w:val="0"/>
      <w:marTop w:val="0"/>
      <w:marBottom w:val="0"/>
      <w:divBdr>
        <w:top w:val="none" w:sz="0" w:space="0" w:color="auto"/>
        <w:left w:val="none" w:sz="0" w:space="0" w:color="auto"/>
        <w:bottom w:val="none" w:sz="0" w:space="0" w:color="auto"/>
        <w:right w:val="none" w:sz="0" w:space="0" w:color="auto"/>
      </w:divBdr>
    </w:div>
    <w:div w:id="1769540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cilia@comitatoparalimpico.i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comitatoparalimpico/sicilia.it"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mailto:sicilia@postacert.comitatoparalimpico.it" TargetMode="External"/><Relationship Id="rId2" Type="http://schemas.openxmlformats.org/officeDocument/2006/relationships/hyperlink" Target="mailto:presidentesicilia@comitatoparalimpico.it" TargetMode="External"/><Relationship Id="rId1" Type="http://schemas.openxmlformats.org/officeDocument/2006/relationships/hyperlink" Target="mailto:sicilia@postacert.comitatoparalimpico.it" TargetMode="External"/><Relationship Id="rId5" Type="http://schemas.openxmlformats.org/officeDocument/2006/relationships/image" Target="media/image4.png"/><Relationship Id="rId4" Type="http://schemas.openxmlformats.org/officeDocument/2006/relationships/hyperlink" Target="mailto:presidentesicilia@comitatoparalimpico.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do\Documents\COMITATO%20REGIONALE\2015\CIP\Carta%20Intestata%202015.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Carta Intestata 2015.dotx</Template>
  <TotalTime>26</TotalTime>
  <Pages>1</Pages>
  <Words>2585</Words>
  <Characters>14738</Characters>
  <Application>Microsoft Office Word</Application>
  <DocSecurity>0</DocSecurity>
  <Lines>122</Lines>
  <Paragraphs>34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Aldo</dc:creator>
  <cp:lastModifiedBy>CIP SICILIA</cp:lastModifiedBy>
  <cp:revision>21</cp:revision>
  <cp:lastPrinted>2026-09-11T13:30:00Z</cp:lastPrinted>
  <dcterms:created xsi:type="dcterms:W3CDTF">2026-07-22T09:39:00Z</dcterms:created>
  <dcterms:modified xsi:type="dcterms:W3CDTF">2026-09-11T13:30:00Z</dcterms:modified>
</cp:coreProperties>
</file>